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1F95" w:rsidRDefault="00C83EC3">
      <w:pPr>
        <w:rPr>
          <w:lang w:val="es-CL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0246D7" wp14:editId="6A648419">
                <wp:simplePos x="0" y="0"/>
                <wp:positionH relativeFrom="column">
                  <wp:posOffset>395605</wp:posOffset>
                </wp:positionH>
                <wp:positionV relativeFrom="paragraph">
                  <wp:posOffset>-274320</wp:posOffset>
                </wp:positionV>
                <wp:extent cx="600710" cy="819150"/>
                <wp:effectExtent l="9525" t="5715" r="8890" b="13335"/>
                <wp:wrapNone/>
                <wp:docPr id="22" name="Cuadro de text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710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3EC3" w:rsidRDefault="00C83EC3" w:rsidP="00C83EC3">
                            <w:r w:rsidRPr="006720AF">
                              <w:rPr>
                                <w:noProof/>
                              </w:rPr>
                              <w:drawing>
                                <wp:inline distT="0" distB="0" distL="0" distR="0" wp14:anchorId="20694371" wp14:editId="014D1913">
                                  <wp:extent cx="400050" cy="714375"/>
                                  <wp:effectExtent l="0" t="0" r="0" b="9525"/>
                                  <wp:docPr id="21" name="Imagen 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00050" cy="714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0246D7" id="_x0000_t202" coordsize="21600,21600" o:spt="202" path="m,l,21600r21600,l21600,xe">
                <v:stroke joinstyle="miter"/>
                <v:path gradientshapeok="t" o:connecttype="rect"/>
              </v:shapetype>
              <v:shape id="Cuadro de texto 22" o:spid="_x0000_s1026" type="#_x0000_t202" style="position:absolute;margin-left:31.15pt;margin-top:-21.6pt;width:47.3pt;height:64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" strokecolor="white">
                <v:textbox>
                  <w:txbxContent>
                    <w:p w:rsidR="00C83EC3" w:rsidRDefault="00C83EC3" w:rsidP="00C83EC3">
                      <w:r w:rsidRPr="006720AF">
                        <w:rPr>
                          <w:noProof/>
                          <w:lang w:val="es-CL" w:eastAsia="es-CL"/>
                        </w:rPr>
                        <w:drawing>
                          <wp:inline distT="0" distB="0" distL="0" distR="0" wp14:anchorId="20694371" wp14:editId="014D1913">
                            <wp:extent cx="400050" cy="714375"/>
                            <wp:effectExtent l="0" t="0" r="0" b="9525"/>
                            <wp:docPr id="21" name="Imagen 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00050" cy="714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A3802A7" wp14:editId="51CAC25E">
                <wp:simplePos x="0" y="0"/>
                <wp:positionH relativeFrom="column">
                  <wp:posOffset>5135245</wp:posOffset>
                </wp:positionH>
                <wp:positionV relativeFrom="paragraph">
                  <wp:posOffset>-163195</wp:posOffset>
                </wp:positionV>
                <wp:extent cx="1733550" cy="561975"/>
                <wp:effectExtent l="9525" t="9525" r="9525" b="9525"/>
                <wp:wrapNone/>
                <wp:docPr id="18" name="Cuadro de tex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550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3EC3" w:rsidRDefault="00C83EC3" w:rsidP="00C83EC3">
                            <w:r w:rsidRPr="00596257">
                              <w:rPr>
                                <w:noProof/>
                              </w:rPr>
                              <w:drawing>
                                <wp:inline distT="0" distB="0" distL="0" distR="0" wp14:anchorId="4D1477CD" wp14:editId="2544E43E">
                                  <wp:extent cx="1543050" cy="390525"/>
                                  <wp:effectExtent l="0" t="0" r="0" b="9525"/>
                                  <wp:docPr id="17" name="Imagen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43050" cy="3905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3802A7" id="Cuadro de texto 18" o:spid="_x0000_s1027" type="#_x0000_t202" style="position:absolute;margin-left:404.35pt;margin-top:-12.85pt;width:136.5pt;height:4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" strokecolor="white [3212]">
                <v:textbox>
                  <w:txbxContent>
                    <w:p w:rsidR="00C83EC3" w:rsidRDefault="00C83EC3" w:rsidP="00C83EC3">
                      <w:r w:rsidRPr="00596257">
                        <w:rPr>
                          <w:noProof/>
                          <w:lang w:val="es-CL" w:eastAsia="es-CL"/>
                        </w:rPr>
                        <w:drawing>
                          <wp:inline distT="0" distB="0" distL="0" distR="0" wp14:anchorId="4D1477CD" wp14:editId="2544E43E">
                            <wp:extent cx="1543050" cy="390525"/>
                            <wp:effectExtent l="0" t="0" r="0" b="9525"/>
                            <wp:docPr id="17" name="Imagen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43050" cy="3905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8F7A2B" wp14:editId="1D4EC4A6">
                <wp:simplePos x="0" y="0"/>
                <wp:positionH relativeFrom="column">
                  <wp:posOffset>962025</wp:posOffset>
                </wp:positionH>
                <wp:positionV relativeFrom="paragraph">
                  <wp:posOffset>-256540</wp:posOffset>
                </wp:positionV>
                <wp:extent cx="1066800" cy="685800"/>
                <wp:effectExtent l="0" t="0" r="19050" b="19050"/>
                <wp:wrapNone/>
                <wp:docPr id="6" name="Cuadro de 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6800" cy="685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83EC3" w:rsidRDefault="00C83EC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B139C36" wp14:editId="7A5C8C12">
                                  <wp:extent cx="1000125" cy="749891"/>
                                  <wp:effectExtent l="0" t="0" r="0" b="0"/>
                                  <wp:docPr id="15" name="Imagen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" name="logo-ok-eng-week.jpg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08501" cy="75617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8F7A2B" id="Cuadro de texto 6" o:spid="_x0000_s1028" type="#_x0000_t202" style="position:absolute;margin-left:75.75pt;margin-top:-20.2pt;width:84pt;height:5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" fillcolor="white [3201]" strokecolor="white [3212]" strokeweight=".5pt">
                <v:textbox>
                  <w:txbxContent>
                    <w:p w:rsidR="00C83EC3" w:rsidRDefault="00C83EC3">
                      <w:r>
                        <w:rPr>
                          <w:noProof/>
                          <w:lang w:val="es-CL" w:eastAsia="es-CL"/>
                        </w:rPr>
                        <w:drawing>
                          <wp:inline distT="0" distB="0" distL="0" distR="0" wp14:anchorId="3B139C36" wp14:editId="7A5C8C12">
                            <wp:extent cx="1000125" cy="749891"/>
                            <wp:effectExtent l="0" t="0" r="0" b="0"/>
                            <wp:docPr id="15" name="Imagen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" name="logo-ok-eng-week.jpg"/>
                                    <pic:cNvPicPr/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08501" cy="75617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aconcuadrcula"/>
        <w:tblW w:w="921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1"/>
      </w:tblGrid>
      <w:tr w:rsidR="00AA6414" w:rsidRPr="00C83EC3" w:rsidTr="00540171">
        <w:trPr>
          <w:jc w:val="center"/>
        </w:trPr>
        <w:tc>
          <w:tcPr>
            <w:tcW w:w="9211" w:type="dxa"/>
          </w:tcPr>
          <w:p w:rsidR="00AA6414" w:rsidRPr="00540171" w:rsidRDefault="00540171" w:rsidP="00540171">
            <w:pPr>
              <w:jc w:val="center"/>
              <w:rPr>
                <w:b/>
                <w:sz w:val="28"/>
                <w:lang w:val="es-CL"/>
              </w:rPr>
            </w:pPr>
            <w:r w:rsidRPr="00540171">
              <w:rPr>
                <w:b/>
                <w:sz w:val="28"/>
                <w:lang w:val="es-CL"/>
              </w:rPr>
              <w:t xml:space="preserve">Semana del inglés en Vicuña </w:t>
            </w:r>
            <w:r w:rsidR="00AA6414" w:rsidRPr="00540171">
              <w:rPr>
                <w:b/>
                <w:sz w:val="28"/>
                <w:lang w:val="es-CL"/>
              </w:rPr>
              <w:t>2015</w:t>
            </w:r>
          </w:p>
          <w:p w:rsidR="00540171" w:rsidRDefault="00540171" w:rsidP="00A471AB">
            <w:pPr>
              <w:jc w:val="center"/>
              <w:rPr>
                <w:lang w:val="es-CL"/>
              </w:rPr>
            </w:pPr>
          </w:p>
        </w:tc>
      </w:tr>
      <w:tr w:rsidR="00AA6414" w:rsidTr="00540171">
        <w:trPr>
          <w:jc w:val="center"/>
        </w:trPr>
        <w:tc>
          <w:tcPr>
            <w:tcW w:w="9211" w:type="dxa"/>
          </w:tcPr>
          <w:p w:rsidR="00AA6414" w:rsidRPr="00540171" w:rsidRDefault="00AA6414" w:rsidP="00FF1AD2">
            <w:pPr>
              <w:rPr>
                <w:b/>
                <w:lang w:val="es-CL"/>
              </w:rPr>
            </w:pPr>
            <w:r w:rsidRPr="00540171">
              <w:rPr>
                <w:b/>
                <w:sz w:val="24"/>
                <w:lang w:val="es-CL"/>
              </w:rPr>
              <w:t>Objetivo</w:t>
            </w:r>
          </w:p>
        </w:tc>
      </w:tr>
      <w:tr w:rsidR="00AA6414" w:rsidRPr="00C83EC3" w:rsidTr="00540171">
        <w:trPr>
          <w:jc w:val="center"/>
        </w:trPr>
        <w:tc>
          <w:tcPr>
            <w:tcW w:w="9211" w:type="dxa"/>
          </w:tcPr>
          <w:p w:rsidR="00AA6414" w:rsidRDefault="00AA6414" w:rsidP="00AA6414">
            <w:pPr>
              <w:rPr>
                <w:lang w:val="es-CL"/>
              </w:rPr>
            </w:pPr>
            <w:r>
              <w:rPr>
                <w:lang w:val="es-CL"/>
              </w:rPr>
              <w:t>¡El amor está de fiesta en esta Semana del inglés 2015! E</w:t>
            </w:r>
            <w:r w:rsidRPr="00D07548">
              <w:rPr>
                <w:lang w:val="es-CL"/>
              </w:rPr>
              <w:t>n homenaje al amor</w:t>
            </w:r>
            <w:r>
              <w:rPr>
                <w:lang w:val="es-CL"/>
              </w:rPr>
              <w:t xml:space="preserve"> a todos los seres queridos,</w:t>
            </w:r>
            <w:r w:rsidRPr="00D07548">
              <w:rPr>
                <w:lang w:val="es-CL"/>
              </w:rPr>
              <w:t xml:space="preserve"> </w:t>
            </w:r>
            <w:r>
              <w:rPr>
                <w:lang w:val="es-CL"/>
              </w:rPr>
              <w:t xml:space="preserve"> estudiantes de educación básica exponen en inglés diversas actividades, junto a creaciones y representaciones artísticas.</w:t>
            </w:r>
          </w:p>
        </w:tc>
      </w:tr>
      <w:tr w:rsidR="00AA6414" w:rsidRPr="00C83EC3" w:rsidTr="00540171">
        <w:trPr>
          <w:jc w:val="center"/>
        </w:trPr>
        <w:tc>
          <w:tcPr>
            <w:tcW w:w="9211" w:type="dxa"/>
          </w:tcPr>
          <w:p w:rsidR="00AA6414" w:rsidRDefault="00AA6414" w:rsidP="00B642F3">
            <w:pPr>
              <w:tabs>
                <w:tab w:val="left" w:pos="1410"/>
              </w:tabs>
              <w:rPr>
                <w:lang w:val="es-CL"/>
              </w:rPr>
            </w:pPr>
          </w:p>
          <w:p w:rsidR="00AA6414" w:rsidRPr="00540171" w:rsidRDefault="00AA6414" w:rsidP="00B642F3">
            <w:pPr>
              <w:tabs>
                <w:tab w:val="left" w:pos="1410"/>
              </w:tabs>
              <w:rPr>
                <w:b/>
                <w:lang w:val="es-CL"/>
              </w:rPr>
            </w:pPr>
            <w:r w:rsidRPr="00540171">
              <w:rPr>
                <w:b/>
                <w:sz w:val="24"/>
                <w:lang w:val="es-CL"/>
              </w:rPr>
              <w:t>Proyectos</w:t>
            </w:r>
            <w:r w:rsidRPr="00540171">
              <w:rPr>
                <w:b/>
                <w:lang w:val="es-CL"/>
              </w:rPr>
              <w:tab/>
            </w:r>
          </w:p>
          <w:p w:rsidR="00AA6414" w:rsidRPr="00B642F3" w:rsidRDefault="00AA6414" w:rsidP="00B642F3">
            <w:pPr>
              <w:tabs>
                <w:tab w:val="left" w:pos="1410"/>
              </w:tabs>
              <w:rPr>
                <w:lang w:val="es-CL"/>
              </w:rPr>
            </w:pPr>
            <w:r w:rsidRPr="0036329A">
              <w:rPr>
                <w:lang w:val="es-CL"/>
              </w:rPr>
              <w:t>Proyectos de expresión oral &amp; escrita en inglés son seleccionados por estudiantes de básica para preparar y presentar poemas, canciones, tarjetas, y/o deletreo de palabras en eventos de escuela y de comuna que se realizan durante la semana del in</w:t>
            </w:r>
            <w:bookmarkStart w:id="0" w:name="_GoBack"/>
            <w:bookmarkEnd w:id="0"/>
            <w:r w:rsidRPr="0036329A">
              <w:rPr>
                <w:lang w:val="es-CL"/>
              </w:rPr>
              <w:t>glés 2015.</w:t>
            </w:r>
          </w:p>
          <w:p w:rsidR="00AA6414" w:rsidRPr="00AA6414" w:rsidRDefault="00AA6414" w:rsidP="00FF1AD2">
            <w:pPr>
              <w:rPr>
                <w:lang w:val="es-CL"/>
              </w:rPr>
            </w:pPr>
          </w:p>
        </w:tc>
      </w:tr>
      <w:tr w:rsidR="00AA6414" w:rsidRPr="00C83EC3" w:rsidTr="00540171">
        <w:trPr>
          <w:jc w:val="center"/>
        </w:trPr>
        <w:tc>
          <w:tcPr>
            <w:tcW w:w="9211" w:type="dxa"/>
          </w:tcPr>
          <w:p w:rsidR="00AA6414" w:rsidRPr="000D7C7C" w:rsidRDefault="00AA6414" w:rsidP="001740AC">
            <w:pPr>
              <w:pStyle w:val="Prrafodelista"/>
              <w:numPr>
                <w:ilvl w:val="0"/>
                <w:numId w:val="1"/>
              </w:numPr>
              <w:rPr>
                <w:lang w:val="es-CL"/>
              </w:rPr>
            </w:pPr>
            <w:r w:rsidRPr="000D7C7C">
              <w:rPr>
                <w:lang w:val="es-CL"/>
              </w:rPr>
              <w:t>Presentación de manualidades y tarjetas</w:t>
            </w:r>
          </w:p>
          <w:p w:rsidR="00AA6414" w:rsidRPr="005923BD" w:rsidRDefault="00AA6414" w:rsidP="005923BD">
            <w:pPr>
              <w:pStyle w:val="Prrafodelista"/>
              <w:ind w:left="774"/>
              <w:rPr>
                <w:lang w:val="es-CL"/>
              </w:rPr>
            </w:pPr>
            <w:r w:rsidRPr="005923BD">
              <w:rPr>
                <w:lang w:val="es-CL"/>
              </w:rPr>
              <w:t>Desde una tarjeta para mamá o pap</w:t>
            </w:r>
            <w:r>
              <w:rPr>
                <w:lang w:val="es-CL"/>
              </w:rPr>
              <w:t xml:space="preserve">á a un mural de curso, cualquier proyecto artístico es bienvenido a participar. El único requisito es la temática del amor. </w:t>
            </w:r>
          </w:p>
          <w:p w:rsidR="00AA6414" w:rsidRPr="00243BE7" w:rsidRDefault="00AA6414" w:rsidP="00243BE7">
            <w:pPr>
              <w:pStyle w:val="Prrafodelista"/>
              <w:numPr>
                <w:ilvl w:val="0"/>
                <w:numId w:val="1"/>
              </w:numPr>
              <w:rPr>
                <w:lang w:val="es-CL"/>
              </w:rPr>
            </w:pPr>
            <w:r w:rsidRPr="005923BD">
              <w:rPr>
                <w:lang w:val="es-CL"/>
              </w:rPr>
              <w:t>Deletreo de palabras de amor</w:t>
            </w:r>
          </w:p>
          <w:p w:rsidR="00AA6414" w:rsidRPr="005923BD" w:rsidRDefault="00AA6414" w:rsidP="006D4FAE">
            <w:pPr>
              <w:pStyle w:val="Prrafodelista"/>
              <w:ind w:left="774"/>
              <w:rPr>
                <w:lang w:val="es-CL"/>
              </w:rPr>
            </w:pPr>
            <w:r>
              <w:rPr>
                <w:lang w:val="es-CL"/>
              </w:rPr>
              <w:t xml:space="preserve">Cuarenta palabras de amor son deletreadas por cualquier estudiante que lo quiera intentar. Un gráfico con los resultados es presentado al final de la semana. </w:t>
            </w:r>
          </w:p>
          <w:p w:rsidR="00AA6414" w:rsidRPr="00243BE7" w:rsidRDefault="00AA6414" w:rsidP="001740AC">
            <w:pPr>
              <w:pStyle w:val="Prrafodelista"/>
              <w:numPr>
                <w:ilvl w:val="0"/>
                <w:numId w:val="1"/>
              </w:numPr>
              <w:rPr>
                <w:lang w:val="es-CL"/>
              </w:rPr>
            </w:pPr>
            <w:r w:rsidRPr="00243BE7">
              <w:rPr>
                <w:lang w:val="es-CL"/>
              </w:rPr>
              <w:t xml:space="preserve">Presentación de canciones </w:t>
            </w:r>
            <w:r>
              <w:rPr>
                <w:lang w:val="es-CL"/>
              </w:rPr>
              <w:t>de amor</w:t>
            </w:r>
          </w:p>
          <w:p w:rsidR="00AA6414" w:rsidRPr="00243BE7" w:rsidRDefault="006516F9" w:rsidP="006D4FAE">
            <w:pPr>
              <w:pStyle w:val="Prrafodelista"/>
              <w:ind w:left="774"/>
              <w:rPr>
                <w:lang w:val="es-CL"/>
              </w:rPr>
            </w:pPr>
            <w:r>
              <w:rPr>
                <w:lang w:val="es-CL"/>
              </w:rPr>
              <w:t>En grupos</w:t>
            </w:r>
            <w:r w:rsidR="00AA6414">
              <w:rPr>
                <w:lang w:val="es-CL"/>
              </w:rPr>
              <w:t xml:space="preserve">, los estudiantes presentan canciones de amor a la comunidad en un evento especial. </w:t>
            </w:r>
          </w:p>
          <w:p w:rsidR="00AA6414" w:rsidRDefault="00AA6414" w:rsidP="001740AC">
            <w:pPr>
              <w:pStyle w:val="Prrafodelista"/>
              <w:numPr>
                <w:ilvl w:val="0"/>
                <w:numId w:val="1"/>
              </w:numPr>
              <w:rPr>
                <w:lang w:val="es-CL"/>
              </w:rPr>
            </w:pPr>
            <w:r w:rsidRPr="001740AC">
              <w:rPr>
                <w:lang w:val="es-CL"/>
              </w:rPr>
              <w:t>Recitación de poemas y frases de amor</w:t>
            </w:r>
          </w:p>
          <w:p w:rsidR="00AA6414" w:rsidRPr="001740AC" w:rsidRDefault="00AA6414" w:rsidP="000D7C7C">
            <w:pPr>
              <w:pStyle w:val="Prrafodelista"/>
              <w:ind w:left="774"/>
              <w:rPr>
                <w:lang w:val="es-CL"/>
              </w:rPr>
            </w:pPr>
            <w:r>
              <w:rPr>
                <w:lang w:val="es-CL"/>
              </w:rPr>
              <w:t xml:space="preserve">Creados o adaptados, poemas y frases de amor son recitados por estudiantes durante diferentes momentos de la semana. </w:t>
            </w:r>
          </w:p>
        </w:tc>
      </w:tr>
    </w:tbl>
    <w:p w:rsidR="004A235A" w:rsidRPr="00B642F3" w:rsidRDefault="004A235A" w:rsidP="00FF1AD2">
      <w:pPr>
        <w:rPr>
          <w:lang w:val="es-CL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3"/>
      </w:tblGrid>
      <w:tr w:rsidR="00AA6414" w:rsidRPr="00C83EC3" w:rsidTr="00C83EC3">
        <w:trPr>
          <w:jc w:val="center"/>
        </w:trPr>
        <w:tc>
          <w:tcPr>
            <w:tcW w:w="9213" w:type="dxa"/>
          </w:tcPr>
          <w:p w:rsidR="00AA6414" w:rsidRPr="00AC04CA" w:rsidRDefault="00AA6414" w:rsidP="00E71990">
            <w:pPr>
              <w:rPr>
                <w:b/>
                <w:sz w:val="24"/>
                <w:lang w:val="es-CL"/>
              </w:rPr>
            </w:pPr>
            <w:r w:rsidRPr="00AC04CA">
              <w:rPr>
                <w:b/>
                <w:sz w:val="24"/>
                <w:lang w:val="es-CL"/>
              </w:rPr>
              <w:t>Escuelas</w:t>
            </w:r>
          </w:p>
          <w:p w:rsidR="00AA6414" w:rsidRDefault="00AA6414" w:rsidP="00AC04CA">
            <w:pPr>
              <w:rPr>
                <w:lang w:val="es-CL"/>
              </w:rPr>
            </w:pPr>
            <w:r>
              <w:rPr>
                <w:lang w:val="es-CL"/>
              </w:rPr>
              <w:t xml:space="preserve">Se </w:t>
            </w:r>
            <w:r w:rsidR="00AC04CA">
              <w:rPr>
                <w:lang w:val="es-CL"/>
              </w:rPr>
              <w:t>convoca</w:t>
            </w:r>
            <w:r>
              <w:rPr>
                <w:lang w:val="es-CL"/>
              </w:rPr>
              <w:t xml:space="preserve"> </w:t>
            </w:r>
            <w:r w:rsidR="006516F9">
              <w:rPr>
                <w:lang w:val="es-CL"/>
              </w:rPr>
              <w:t>a l</w:t>
            </w:r>
            <w:r>
              <w:rPr>
                <w:lang w:val="es-CL"/>
              </w:rPr>
              <w:t>as 9</w:t>
            </w:r>
            <w:r w:rsidRPr="0036329A">
              <w:rPr>
                <w:lang w:val="es-CL"/>
              </w:rPr>
              <w:t xml:space="preserve"> escuelas que participan del proyecto </w:t>
            </w:r>
            <w:proofErr w:type="spellStart"/>
            <w:r w:rsidRPr="0036329A">
              <w:rPr>
                <w:lang w:val="es-CL"/>
              </w:rPr>
              <w:t>We</w:t>
            </w:r>
            <w:proofErr w:type="spellEnd"/>
            <w:r w:rsidRPr="0036329A">
              <w:rPr>
                <w:lang w:val="es-CL"/>
              </w:rPr>
              <w:t xml:space="preserve"> </w:t>
            </w:r>
            <w:proofErr w:type="spellStart"/>
            <w:r w:rsidRPr="0036329A">
              <w:rPr>
                <w:lang w:val="es-CL"/>
              </w:rPr>
              <w:t>Learn</w:t>
            </w:r>
            <w:proofErr w:type="spellEnd"/>
            <w:r w:rsidRPr="0036329A">
              <w:rPr>
                <w:lang w:val="es-CL"/>
              </w:rPr>
              <w:t xml:space="preserve"> </w:t>
            </w:r>
            <w:r w:rsidR="00AC04CA">
              <w:rPr>
                <w:lang w:val="es-CL"/>
              </w:rPr>
              <w:t>para que inviten</w:t>
            </w:r>
            <w:r w:rsidRPr="0036329A">
              <w:rPr>
                <w:lang w:val="es-CL"/>
              </w:rPr>
              <w:t xml:space="preserve"> a sus estudiantes de básica a preparar y ser expositores de proyectos que dan cuenta de su desarrollo oral y escrito en inglés durante la semana del inglés 2015.</w:t>
            </w:r>
          </w:p>
        </w:tc>
      </w:tr>
      <w:tr w:rsidR="004A235A" w:rsidRPr="00AA6414" w:rsidTr="00C83EC3">
        <w:trPr>
          <w:jc w:val="center"/>
        </w:trPr>
        <w:tc>
          <w:tcPr>
            <w:tcW w:w="9213" w:type="dxa"/>
          </w:tcPr>
          <w:p w:rsidR="004A235A" w:rsidRPr="00805D5A" w:rsidRDefault="004A235A" w:rsidP="00E71990">
            <w:pPr>
              <w:tabs>
                <w:tab w:val="left" w:pos="3749"/>
              </w:tabs>
              <w:jc w:val="center"/>
              <w:rPr>
                <w:lang w:val="es-CL"/>
              </w:rPr>
            </w:pPr>
            <w:r w:rsidRPr="00805D5A">
              <w:rPr>
                <w:lang w:val="es-CL"/>
              </w:rPr>
              <w:t>Escuela De El Arenal</w:t>
            </w:r>
          </w:p>
          <w:p w:rsidR="004A235A" w:rsidRPr="00805D5A" w:rsidRDefault="004A235A" w:rsidP="00E71990">
            <w:pPr>
              <w:tabs>
                <w:tab w:val="left" w:pos="3749"/>
              </w:tabs>
              <w:jc w:val="center"/>
              <w:rPr>
                <w:lang w:val="es-CL"/>
              </w:rPr>
            </w:pPr>
            <w:r w:rsidRPr="00805D5A">
              <w:rPr>
                <w:lang w:val="es-CL"/>
              </w:rPr>
              <w:t xml:space="preserve">Escuela Edmundo Vidal </w:t>
            </w:r>
            <w:proofErr w:type="spellStart"/>
            <w:r w:rsidRPr="00805D5A">
              <w:rPr>
                <w:lang w:val="es-CL"/>
              </w:rPr>
              <w:t>Cardenas</w:t>
            </w:r>
            <w:proofErr w:type="spellEnd"/>
          </w:p>
          <w:p w:rsidR="004A235A" w:rsidRPr="00805D5A" w:rsidRDefault="004A235A" w:rsidP="00E71990">
            <w:pPr>
              <w:tabs>
                <w:tab w:val="left" w:pos="3749"/>
              </w:tabs>
              <w:jc w:val="center"/>
              <w:rPr>
                <w:lang w:val="es-CL"/>
              </w:rPr>
            </w:pPr>
            <w:r w:rsidRPr="00805D5A">
              <w:rPr>
                <w:lang w:val="es-CL"/>
              </w:rPr>
              <w:t>Escuela Amelia Barahona Mujica</w:t>
            </w:r>
          </w:p>
          <w:p w:rsidR="004A235A" w:rsidRPr="00805D5A" w:rsidRDefault="004A235A" w:rsidP="00E71990">
            <w:pPr>
              <w:jc w:val="center"/>
              <w:rPr>
                <w:lang w:val="es-CL"/>
              </w:rPr>
            </w:pPr>
            <w:r w:rsidRPr="00805D5A">
              <w:rPr>
                <w:lang w:val="es-CL"/>
              </w:rPr>
              <w:t>Escuela Juan Torres Martínez</w:t>
            </w:r>
          </w:p>
          <w:p w:rsidR="004A235A" w:rsidRPr="00805D5A" w:rsidRDefault="004A235A" w:rsidP="00E71990">
            <w:pPr>
              <w:jc w:val="center"/>
              <w:rPr>
                <w:lang w:val="es-CL"/>
              </w:rPr>
            </w:pPr>
            <w:r w:rsidRPr="00805D5A">
              <w:rPr>
                <w:lang w:val="es-CL"/>
              </w:rPr>
              <w:t>Escuela Neftalí Reyes</w:t>
            </w:r>
          </w:p>
          <w:p w:rsidR="004A235A" w:rsidRPr="00805D5A" w:rsidRDefault="004A235A" w:rsidP="00E71990">
            <w:pPr>
              <w:jc w:val="center"/>
              <w:rPr>
                <w:lang w:val="es-CL"/>
              </w:rPr>
            </w:pPr>
            <w:r w:rsidRPr="00805D5A">
              <w:rPr>
                <w:lang w:val="es-CL"/>
              </w:rPr>
              <w:t xml:space="preserve">Escuela Juan </w:t>
            </w:r>
            <w:proofErr w:type="spellStart"/>
            <w:r w:rsidRPr="00805D5A">
              <w:rPr>
                <w:lang w:val="es-CL"/>
              </w:rPr>
              <w:t>Rendich</w:t>
            </w:r>
            <w:proofErr w:type="spellEnd"/>
          </w:p>
          <w:p w:rsidR="004A235A" w:rsidRPr="00805D5A" w:rsidRDefault="004A235A" w:rsidP="00E71990">
            <w:pPr>
              <w:jc w:val="center"/>
              <w:rPr>
                <w:lang w:val="es-CL"/>
              </w:rPr>
            </w:pPr>
            <w:r>
              <w:rPr>
                <w:lang w:val="es-CL"/>
              </w:rPr>
              <w:t>Escuela Ríos De Elqui</w:t>
            </w:r>
          </w:p>
          <w:p w:rsidR="004A235A" w:rsidRPr="00805D5A" w:rsidRDefault="004A235A" w:rsidP="00E71990">
            <w:pPr>
              <w:jc w:val="center"/>
              <w:rPr>
                <w:lang w:val="es-CL"/>
              </w:rPr>
            </w:pPr>
            <w:r w:rsidRPr="00805D5A">
              <w:rPr>
                <w:lang w:val="es-CL"/>
              </w:rPr>
              <w:t>Escuela De Varillar</w:t>
            </w:r>
          </w:p>
          <w:p w:rsidR="004A235A" w:rsidRDefault="004A235A" w:rsidP="006516F9">
            <w:pPr>
              <w:jc w:val="center"/>
              <w:rPr>
                <w:lang w:val="es-CL"/>
              </w:rPr>
            </w:pPr>
            <w:r w:rsidRPr="00805D5A">
              <w:rPr>
                <w:lang w:val="es-CL"/>
              </w:rPr>
              <w:t xml:space="preserve">Escuela De </w:t>
            </w:r>
            <w:proofErr w:type="spellStart"/>
            <w:r w:rsidRPr="00805D5A">
              <w:rPr>
                <w:lang w:val="es-CL"/>
              </w:rPr>
              <w:t>Chapilca</w:t>
            </w:r>
            <w:proofErr w:type="spellEnd"/>
          </w:p>
        </w:tc>
      </w:tr>
      <w:tr w:rsidR="006516F9" w:rsidRPr="00C83EC3" w:rsidTr="00C83EC3">
        <w:trPr>
          <w:jc w:val="center"/>
        </w:trPr>
        <w:tc>
          <w:tcPr>
            <w:tcW w:w="9213" w:type="dxa"/>
          </w:tcPr>
          <w:p w:rsidR="006516F9" w:rsidRPr="00AC04CA" w:rsidRDefault="006516F9" w:rsidP="00E71990">
            <w:pPr>
              <w:rPr>
                <w:b/>
                <w:sz w:val="24"/>
                <w:lang w:val="es-CL"/>
              </w:rPr>
            </w:pPr>
            <w:r w:rsidRPr="00AC04CA">
              <w:rPr>
                <w:b/>
                <w:sz w:val="24"/>
                <w:lang w:val="es-CL"/>
              </w:rPr>
              <w:t>Expositores</w:t>
            </w:r>
          </w:p>
          <w:p w:rsidR="006516F9" w:rsidRDefault="006516F9" w:rsidP="006516F9">
            <w:pPr>
              <w:rPr>
                <w:lang w:val="es-CL"/>
              </w:rPr>
            </w:pPr>
            <w:r w:rsidRPr="0036329A">
              <w:rPr>
                <w:lang w:val="es-CL"/>
              </w:rPr>
              <w:t xml:space="preserve">Los niños y niñas de básica de escuelas que participan del proyecto </w:t>
            </w:r>
            <w:proofErr w:type="spellStart"/>
            <w:r w:rsidRPr="0036329A">
              <w:rPr>
                <w:lang w:val="es-CL"/>
              </w:rPr>
              <w:t>We</w:t>
            </w:r>
            <w:proofErr w:type="spellEnd"/>
            <w:r w:rsidRPr="0036329A">
              <w:rPr>
                <w:lang w:val="es-CL"/>
              </w:rPr>
              <w:t xml:space="preserve"> </w:t>
            </w:r>
            <w:proofErr w:type="spellStart"/>
            <w:r w:rsidRPr="0036329A">
              <w:rPr>
                <w:lang w:val="es-CL"/>
              </w:rPr>
              <w:t>Learn</w:t>
            </w:r>
            <w:proofErr w:type="spellEnd"/>
            <w:r w:rsidR="00223440">
              <w:rPr>
                <w:lang w:val="es-CL"/>
              </w:rPr>
              <w:t xml:space="preserve"> en Vicuña</w:t>
            </w:r>
            <w:r w:rsidRPr="0036329A">
              <w:rPr>
                <w:lang w:val="es-CL"/>
              </w:rPr>
              <w:t xml:space="preserve"> eligen, preparan, y presentan proyectos de expresión oral y escrita en inglés para la semana del inglés 2015.</w:t>
            </w:r>
          </w:p>
        </w:tc>
      </w:tr>
      <w:tr w:rsidR="004A235A" w:rsidRPr="00C83EC3" w:rsidTr="00C83EC3">
        <w:trPr>
          <w:jc w:val="center"/>
        </w:trPr>
        <w:tc>
          <w:tcPr>
            <w:tcW w:w="9213" w:type="dxa"/>
          </w:tcPr>
          <w:p w:rsidR="004A235A" w:rsidRDefault="004A235A" w:rsidP="00E71990">
            <w:pPr>
              <w:rPr>
                <w:lang w:val="es-CL"/>
              </w:rPr>
            </w:pPr>
          </w:p>
        </w:tc>
      </w:tr>
    </w:tbl>
    <w:p w:rsidR="0036329A" w:rsidRDefault="0036329A" w:rsidP="006516F9">
      <w:pPr>
        <w:tabs>
          <w:tab w:val="left" w:pos="1046"/>
        </w:tabs>
        <w:rPr>
          <w:lang w:val="es-CL"/>
        </w:rPr>
      </w:pPr>
    </w:p>
    <w:p w:rsidR="00223440" w:rsidRDefault="00223440" w:rsidP="00C50F96">
      <w:pPr>
        <w:rPr>
          <w:b/>
          <w:lang w:val="es-CL"/>
        </w:rPr>
      </w:pPr>
    </w:p>
    <w:p w:rsidR="00223440" w:rsidRDefault="00223440" w:rsidP="00C50F96">
      <w:pPr>
        <w:rPr>
          <w:b/>
          <w:lang w:val="es-CL"/>
        </w:rPr>
      </w:pPr>
    </w:p>
    <w:p w:rsidR="00223440" w:rsidRDefault="00223440" w:rsidP="00C50F96">
      <w:pPr>
        <w:rPr>
          <w:b/>
          <w:lang w:val="es-CL"/>
        </w:rPr>
      </w:pPr>
    </w:p>
    <w:p w:rsidR="00223440" w:rsidRDefault="00223440" w:rsidP="00C50F96">
      <w:pPr>
        <w:rPr>
          <w:b/>
          <w:lang w:val="es-CL"/>
        </w:rPr>
      </w:pPr>
    </w:p>
    <w:p w:rsidR="00AC04CA" w:rsidRDefault="00AC04CA" w:rsidP="00C50F96">
      <w:pPr>
        <w:rPr>
          <w:b/>
          <w:lang w:val="es-CL"/>
        </w:rPr>
      </w:pPr>
    </w:p>
    <w:p w:rsidR="00223440" w:rsidRDefault="00223440" w:rsidP="00C50F96">
      <w:pPr>
        <w:rPr>
          <w:b/>
          <w:lang w:val="es-CL"/>
        </w:rPr>
      </w:pPr>
    </w:p>
    <w:p w:rsidR="00C50F96" w:rsidRPr="00AC04CA" w:rsidRDefault="006516F9" w:rsidP="00C50F96">
      <w:pPr>
        <w:rPr>
          <w:b/>
          <w:sz w:val="24"/>
          <w:lang w:val="es-CL"/>
        </w:rPr>
      </w:pPr>
      <w:r w:rsidRPr="00AC04CA">
        <w:rPr>
          <w:b/>
          <w:sz w:val="24"/>
          <w:lang w:val="es-CL"/>
        </w:rPr>
        <w:lastRenderedPageBreak/>
        <w:t>PALABRAS A SER INCLUÍDAS EN EL MINI SPELLING BEE</w:t>
      </w:r>
    </w:p>
    <w:p w:rsidR="006516F9" w:rsidRPr="006516F9" w:rsidRDefault="006516F9" w:rsidP="00C50F96">
      <w:pPr>
        <w:rPr>
          <w:b/>
          <w:lang w:val="es-CL"/>
        </w:rPr>
      </w:pPr>
    </w:p>
    <w:p w:rsidR="00C50F96" w:rsidRPr="006516F9" w:rsidRDefault="00C50F96" w:rsidP="00C50F96">
      <w:pPr>
        <w:pStyle w:val="Prrafodelista"/>
        <w:numPr>
          <w:ilvl w:val="0"/>
          <w:numId w:val="2"/>
        </w:numPr>
        <w:spacing w:after="160" w:line="259" w:lineRule="auto"/>
        <w:rPr>
          <w:sz w:val="24"/>
        </w:rPr>
      </w:pPr>
      <w:r w:rsidRPr="006516F9">
        <w:rPr>
          <w:sz w:val="24"/>
        </w:rPr>
        <w:t>feeling</w:t>
      </w:r>
    </w:p>
    <w:p w:rsidR="00C50F96" w:rsidRPr="006516F9" w:rsidRDefault="00C50F96" w:rsidP="00C50F96">
      <w:pPr>
        <w:pStyle w:val="Prrafodelista"/>
        <w:numPr>
          <w:ilvl w:val="0"/>
          <w:numId w:val="2"/>
        </w:numPr>
        <w:spacing w:after="160" w:line="259" w:lineRule="auto"/>
        <w:rPr>
          <w:sz w:val="24"/>
        </w:rPr>
      </w:pPr>
      <w:r w:rsidRPr="006516F9">
        <w:rPr>
          <w:sz w:val="24"/>
        </w:rPr>
        <w:t>emotion</w:t>
      </w:r>
    </w:p>
    <w:p w:rsidR="00C50F96" w:rsidRPr="006516F9" w:rsidRDefault="00C50F96" w:rsidP="00C50F96">
      <w:pPr>
        <w:pStyle w:val="Prrafodelista"/>
        <w:numPr>
          <w:ilvl w:val="0"/>
          <w:numId w:val="2"/>
        </w:numPr>
        <w:spacing w:after="160" w:line="259" w:lineRule="auto"/>
        <w:rPr>
          <w:sz w:val="24"/>
        </w:rPr>
      </w:pPr>
      <w:r w:rsidRPr="006516F9">
        <w:rPr>
          <w:sz w:val="24"/>
        </w:rPr>
        <w:t>love</w:t>
      </w:r>
    </w:p>
    <w:p w:rsidR="00C50F96" w:rsidRPr="006516F9" w:rsidRDefault="00C50F96" w:rsidP="00C50F96">
      <w:pPr>
        <w:pStyle w:val="Prrafodelista"/>
        <w:numPr>
          <w:ilvl w:val="0"/>
          <w:numId w:val="2"/>
        </w:numPr>
        <w:spacing w:after="160" w:line="259" w:lineRule="auto"/>
        <w:rPr>
          <w:sz w:val="24"/>
        </w:rPr>
      </w:pPr>
      <w:r w:rsidRPr="006516F9">
        <w:rPr>
          <w:sz w:val="24"/>
        </w:rPr>
        <w:t>true</w:t>
      </w:r>
    </w:p>
    <w:p w:rsidR="00C50F96" w:rsidRPr="006516F9" w:rsidRDefault="00C50F96" w:rsidP="00C50F96">
      <w:pPr>
        <w:pStyle w:val="Prrafodelista"/>
        <w:numPr>
          <w:ilvl w:val="0"/>
          <w:numId w:val="2"/>
        </w:numPr>
        <w:spacing w:after="160" w:line="259" w:lineRule="auto"/>
        <w:rPr>
          <w:sz w:val="24"/>
        </w:rPr>
      </w:pPr>
      <w:r w:rsidRPr="006516F9">
        <w:rPr>
          <w:sz w:val="24"/>
        </w:rPr>
        <w:t>valentine</w:t>
      </w:r>
    </w:p>
    <w:p w:rsidR="00C50F96" w:rsidRPr="006516F9" w:rsidRDefault="00C50F96" w:rsidP="00C50F96">
      <w:pPr>
        <w:pStyle w:val="Prrafodelista"/>
        <w:numPr>
          <w:ilvl w:val="0"/>
          <w:numId w:val="2"/>
        </w:numPr>
        <w:spacing w:after="160" w:line="259" w:lineRule="auto"/>
        <w:rPr>
          <w:sz w:val="24"/>
        </w:rPr>
      </w:pPr>
      <w:r w:rsidRPr="006516F9">
        <w:rPr>
          <w:sz w:val="24"/>
        </w:rPr>
        <w:t>beautiful</w:t>
      </w:r>
    </w:p>
    <w:p w:rsidR="00C50F96" w:rsidRPr="006516F9" w:rsidRDefault="00C50F96" w:rsidP="00C50F96">
      <w:pPr>
        <w:pStyle w:val="Prrafodelista"/>
        <w:numPr>
          <w:ilvl w:val="0"/>
          <w:numId w:val="2"/>
        </w:numPr>
        <w:spacing w:after="160" w:line="259" w:lineRule="auto"/>
        <w:rPr>
          <w:sz w:val="24"/>
        </w:rPr>
      </w:pPr>
      <w:r w:rsidRPr="006516F9">
        <w:rPr>
          <w:sz w:val="24"/>
        </w:rPr>
        <w:t>forever</w:t>
      </w:r>
    </w:p>
    <w:p w:rsidR="00C50F96" w:rsidRPr="006516F9" w:rsidRDefault="00C50F96" w:rsidP="00C50F96">
      <w:pPr>
        <w:pStyle w:val="Prrafodelista"/>
        <w:numPr>
          <w:ilvl w:val="0"/>
          <w:numId w:val="2"/>
        </w:numPr>
        <w:spacing w:after="160" w:line="259" w:lineRule="auto"/>
        <w:rPr>
          <w:sz w:val="24"/>
        </w:rPr>
      </w:pPr>
      <w:r w:rsidRPr="006516F9">
        <w:rPr>
          <w:sz w:val="24"/>
        </w:rPr>
        <w:t>amazing</w:t>
      </w:r>
    </w:p>
    <w:p w:rsidR="00C50F96" w:rsidRPr="006516F9" w:rsidRDefault="00C50F96" w:rsidP="00C50F96">
      <w:pPr>
        <w:pStyle w:val="Prrafodelista"/>
        <w:numPr>
          <w:ilvl w:val="0"/>
          <w:numId w:val="2"/>
        </w:numPr>
        <w:spacing w:after="160" w:line="259" w:lineRule="auto"/>
        <w:rPr>
          <w:sz w:val="24"/>
        </w:rPr>
      </w:pPr>
      <w:r w:rsidRPr="006516F9">
        <w:rPr>
          <w:sz w:val="24"/>
        </w:rPr>
        <w:t>perfect</w:t>
      </w:r>
    </w:p>
    <w:p w:rsidR="00C50F96" w:rsidRPr="006516F9" w:rsidRDefault="00C50F96" w:rsidP="00C50F96">
      <w:pPr>
        <w:pStyle w:val="Prrafodelista"/>
        <w:numPr>
          <w:ilvl w:val="0"/>
          <w:numId w:val="2"/>
        </w:numPr>
        <w:spacing w:after="160" w:line="259" w:lineRule="auto"/>
        <w:rPr>
          <w:sz w:val="24"/>
        </w:rPr>
      </w:pPr>
      <w:r w:rsidRPr="006516F9">
        <w:rPr>
          <w:sz w:val="24"/>
        </w:rPr>
        <w:t>sweet</w:t>
      </w:r>
    </w:p>
    <w:p w:rsidR="00C50F96" w:rsidRPr="006516F9" w:rsidRDefault="00C50F96" w:rsidP="00C50F96">
      <w:pPr>
        <w:pStyle w:val="Prrafodelista"/>
        <w:numPr>
          <w:ilvl w:val="0"/>
          <w:numId w:val="2"/>
        </w:numPr>
        <w:spacing w:after="160" w:line="259" w:lineRule="auto"/>
        <w:rPr>
          <w:sz w:val="24"/>
        </w:rPr>
      </w:pPr>
      <w:r w:rsidRPr="006516F9">
        <w:rPr>
          <w:sz w:val="24"/>
        </w:rPr>
        <w:t>like</w:t>
      </w:r>
    </w:p>
    <w:p w:rsidR="00C50F96" w:rsidRPr="006516F9" w:rsidRDefault="00C50F96" w:rsidP="00C50F96">
      <w:pPr>
        <w:pStyle w:val="Prrafodelista"/>
        <w:numPr>
          <w:ilvl w:val="0"/>
          <w:numId w:val="2"/>
        </w:numPr>
        <w:spacing w:after="160" w:line="259" w:lineRule="auto"/>
        <w:rPr>
          <w:sz w:val="24"/>
        </w:rPr>
      </w:pPr>
      <w:r w:rsidRPr="006516F9">
        <w:rPr>
          <w:sz w:val="24"/>
        </w:rPr>
        <w:t>believe</w:t>
      </w:r>
    </w:p>
    <w:p w:rsidR="00C50F96" w:rsidRPr="006516F9" w:rsidRDefault="00C50F96" w:rsidP="00C50F96">
      <w:pPr>
        <w:pStyle w:val="Prrafodelista"/>
        <w:numPr>
          <w:ilvl w:val="0"/>
          <w:numId w:val="2"/>
        </w:numPr>
        <w:spacing w:after="160" w:line="259" w:lineRule="auto"/>
        <w:rPr>
          <w:sz w:val="24"/>
        </w:rPr>
      </w:pPr>
      <w:r w:rsidRPr="006516F9">
        <w:rPr>
          <w:sz w:val="24"/>
        </w:rPr>
        <w:t>butterflies</w:t>
      </w:r>
    </w:p>
    <w:p w:rsidR="00C50F96" w:rsidRPr="006516F9" w:rsidRDefault="00C50F96" w:rsidP="00C50F96">
      <w:pPr>
        <w:pStyle w:val="Prrafodelista"/>
        <w:numPr>
          <w:ilvl w:val="0"/>
          <w:numId w:val="2"/>
        </w:numPr>
        <w:spacing w:after="160" w:line="259" w:lineRule="auto"/>
        <w:rPr>
          <w:sz w:val="24"/>
        </w:rPr>
      </w:pPr>
      <w:r w:rsidRPr="006516F9">
        <w:rPr>
          <w:sz w:val="24"/>
        </w:rPr>
        <w:t>ring</w:t>
      </w:r>
    </w:p>
    <w:p w:rsidR="00C50F96" w:rsidRPr="006516F9" w:rsidRDefault="00C50F96" w:rsidP="00C50F96">
      <w:pPr>
        <w:pStyle w:val="Prrafodelista"/>
        <w:numPr>
          <w:ilvl w:val="0"/>
          <w:numId w:val="2"/>
        </w:numPr>
        <w:spacing w:after="160" w:line="259" w:lineRule="auto"/>
        <w:rPr>
          <w:sz w:val="24"/>
        </w:rPr>
      </w:pPr>
      <w:r w:rsidRPr="006516F9">
        <w:rPr>
          <w:sz w:val="24"/>
        </w:rPr>
        <w:t xml:space="preserve">wedding </w:t>
      </w:r>
    </w:p>
    <w:p w:rsidR="00C50F96" w:rsidRPr="006516F9" w:rsidRDefault="00C50F96" w:rsidP="00C50F96">
      <w:pPr>
        <w:pStyle w:val="Prrafodelista"/>
        <w:numPr>
          <w:ilvl w:val="0"/>
          <w:numId w:val="2"/>
        </w:numPr>
        <w:spacing w:after="160" w:line="259" w:lineRule="auto"/>
        <w:rPr>
          <w:sz w:val="24"/>
        </w:rPr>
      </w:pPr>
      <w:r w:rsidRPr="006516F9">
        <w:rPr>
          <w:sz w:val="24"/>
        </w:rPr>
        <w:t>marry</w:t>
      </w:r>
    </w:p>
    <w:p w:rsidR="00C50F96" w:rsidRPr="006516F9" w:rsidRDefault="00C50F96" w:rsidP="00C50F96">
      <w:pPr>
        <w:pStyle w:val="Prrafodelista"/>
        <w:numPr>
          <w:ilvl w:val="0"/>
          <w:numId w:val="2"/>
        </w:numPr>
        <w:spacing w:after="160" w:line="259" w:lineRule="auto"/>
        <w:rPr>
          <w:sz w:val="24"/>
        </w:rPr>
      </w:pPr>
      <w:r w:rsidRPr="006516F9">
        <w:rPr>
          <w:sz w:val="24"/>
        </w:rPr>
        <w:t>engaged</w:t>
      </w:r>
    </w:p>
    <w:p w:rsidR="00C50F96" w:rsidRPr="006516F9" w:rsidRDefault="00C50F96" w:rsidP="00C50F96">
      <w:pPr>
        <w:pStyle w:val="Prrafodelista"/>
        <w:numPr>
          <w:ilvl w:val="0"/>
          <w:numId w:val="2"/>
        </w:numPr>
        <w:spacing w:after="160" w:line="259" w:lineRule="auto"/>
        <w:rPr>
          <w:sz w:val="24"/>
        </w:rPr>
      </w:pPr>
      <w:r w:rsidRPr="006516F9">
        <w:rPr>
          <w:sz w:val="24"/>
        </w:rPr>
        <w:t>date</w:t>
      </w:r>
    </w:p>
    <w:p w:rsidR="00C50F96" w:rsidRPr="006516F9" w:rsidRDefault="00C50F96" w:rsidP="00C50F96">
      <w:pPr>
        <w:pStyle w:val="Prrafodelista"/>
        <w:numPr>
          <w:ilvl w:val="0"/>
          <w:numId w:val="2"/>
        </w:numPr>
        <w:spacing w:after="160" w:line="259" w:lineRule="auto"/>
        <w:rPr>
          <w:sz w:val="24"/>
        </w:rPr>
      </w:pPr>
      <w:r w:rsidRPr="006516F9">
        <w:rPr>
          <w:sz w:val="24"/>
        </w:rPr>
        <w:t>heart</w:t>
      </w:r>
    </w:p>
    <w:p w:rsidR="00C50F96" w:rsidRPr="006516F9" w:rsidRDefault="00C50F96" w:rsidP="00C50F96">
      <w:pPr>
        <w:pStyle w:val="Prrafodelista"/>
        <w:numPr>
          <w:ilvl w:val="0"/>
          <w:numId w:val="2"/>
        </w:numPr>
        <w:spacing w:after="160" w:line="259" w:lineRule="auto"/>
        <w:rPr>
          <w:sz w:val="24"/>
        </w:rPr>
      </w:pPr>
      <w:r w:rsidRPr="006516F9">
        <w:rPr>
          <w:sz w:val="24"/>
        </w:rPr>
        <w:t>soul</w:t>
      </w:r>
    </w:p>
    <w:p w:rsidR="00C50F96" w:rsidRPr="006516F9" w:rsidRDefault="00C50F96" w:rsidP="00C50F96">
      <w:pPr>
        <w:pStyle w:val="Prrafodelista"/>
        <w:numPr>
          <w:ilvl w:val="0"/>
          <w:numId w:val="2"/>
        </w:numPr>
        <w:spacing w:after="160" w:line="259" w:lineRule="auto"/>
        <w:rPr>
          <w:sz w:val="24"/>
        </w:rPr>
      </w:pPr>
      <w:r w:rsidRPr="006516F9">
        <w:rPr>
          <w:sz w:val="24"/>
        </w:rPr>
        <w:t>whole</w:t>
      </w:r>
    </w:p>
    <w:p w:rsidR="00C50F96" w:rsidRPr="006516F9" w:rsidRDefault="00C50F96" w:rsidP="00C50F96">
      <w:pPr>
        <w:pStyle w:val="Prrafodelista"/>
        <w:numPr>
          <w:ilvl w:val="0"/>
          <w:numId w:val="2"/>
        </w:numPr>
        <w:spacing w:after="160" w:line="259" w:lineRule="auto"/>
        <w:rPr>
          <w:sz w:val="24"/>
        </w:rPr>
      </w:pPr>
      <w:r w:rsidRPr="006516F9">
        <w:rPr>
          <w:sz w:val="24"/>
        </w:rPr>
        <w:t>pure</w:t>
      </w:r>
    </w:p>
    <w:p w:rsidR="00C50F96" w:rsidRPr="006516F9" w:rsidRDefault="00C50F96" w:rsidP="00C50F96">
      <w:pPr>
        <w:pStyle w:val="Prrafodelista"/>
        <w:numPr>
          <w:ilvl w:val="0"/>
          <w:numId w:val="2"/>
        </w:numPr>
        <w:spacing w:after="160" w:line="259" w:lineRule="auto"/>
        <w:rPr>
          <w:sz w:val="24"/>
        </w:rPr>
      </w:pPr>
      <w:r w:rsidRPr="006516F9">
        <w:rPr>
          <w:sz w:val="24"/>
        </w:rPr>
        <w:t>real</w:t>
      </w:r>
    </w:p>
    <w:p w:rsidR="00243D9C" w:rsidRPr="006516F9" w:rsidRDefault="00C50F96" w:rsidP="007E235A">
      <w:pPr>
        <w:pStyle w:val="Prrafodelista"/>
        <w:numPr>
          <w:ilvl w:val="0"/>
          <w:numId w:val="2"/>
        </w:numPr>
        <w:spacing w:after="160" w:line="259" w:lineRule="auto"/>
        <w:rPr>
          <w:sz w:val="24"/>
        </w:rPr>
      </w:pPr>
      <w:r w:rsidRPr="006516F9">
        <w:rPr>
          <w:sz w:val="24"/>
        </w:rPr>
        <w:t>honest</w:t>
      </w:r>
    </w:p>
    <w:p w:rsidR="00243D9C" w:rsidRPr="006516F9" w:rsidRDefault="00243D9C" w:rsidP="007E235A">
      <w:pPr>
        <w:pStyle w:val="Prrafodelista"/>
        <w:numPr>
          <w:ilvl w:val="0"/>
          <w:numId w:val="2"/>
        </w:numPr>
        <w:spacing w:after="160" w:line="259" w:lineRule="auto"/>
        <w:rPr>
          <w:sz w:val="24"/>
        </w:rPr>
      </w:pPr>
      <w:r w:rsidRPr="006516F9">
        <w:rPr>
          <w:sz w:val="24"/>
        </w:rPr>
        <w:t>cupid</w:t>
      </w:r>
    </w:p>
    <w:p w:rsidR="00243D9C" w:rsidRPr="006516F9" w:rsidRDefault="00243D9C" w:rsidP="007E235A">
      <w:pPr>
        <w:pStyle w:val="Prrafodelista"/>
        <w:numPr>
          <w:ilvl w:val="0"/>
          <w:numId w:val="2"/>
        </w:numPr>
        <w:spacing w:after="160" w:line="259" w:lineRule="auto"/>
        <w:rPr>
          <w:sz w:val="24"/>
        </w:rPr>
      </w:pPr>
      <w:r w:rsidRPr="006516F9">
        <w:rPr>
          <w:sz w:val="24"/>
        </w:rPr>
        <w:t>arrow</w:t>
      </w:r>
    </w:p>
    <w:p w:rsidR="00C50F96" w:rsidRPr="006516F9" w:rsidRDefault="00C50F96" w:rsidP="007E235A">
      <w:pPr>
        <w:pStyle w:val="Prrafodelista"/>
        <w:numPr>
          <w:ilvl w:val="0"/>
          <w:numId w:val="2"/>
        </w:numPr>
        <w:spacing w:after="160" w:line="259" w:lineRule="auto"/>
        <w:rPr>
          <w:sz w:val="24"/>
        </w:rPr>
      </w:pPr>
      <w:r w:rsidRPr="006516F9">
        <w:rPr>
          <w:sz w:val="24"/>
        </w:rPr>
        <w:t>boyfriend</w:t>
      </w:r>
    </w:p>
    <w:p w:rsidR="00C50F96" w:rsidRPr="006516F9" w:rsidRDefault="00C50F96" w:rsidP="00C50F96">
      <w:pPr>
        <w:pStyle w:val="Prrafodelista"/>
        <w:numPr>
          <w:ilvl w:val="0"/>
          <w:numId w:val="2"/>
        </w:numPr>
        <w:spacing w:after="160" w:line="259" w:lineRule="auto"/>
        <w:rPr>
          <w:sz w:val="24"/>
        </w:rPr>
      </w:pPr>
      <w:r w:rsidRPr="006516F9">
        <w:rPr>
          <w:sz w:val="24"/>
        </w:rPr>
        <w:t>girlfriend</w:t>
      </w:r>
    </w:p>
    <w:p w:rsidR="00243D9C" w:rsidRPr="006516F9" w:rsidRDefault="00243D9C" w:rsidP="00C50F96">
      <w:pPr>
        <w:pStyle w:val="Prrafodelista"/>
        <w:numPr>
          <w:ilvl w:val="0"/>
          <w:numId w:val="2"/>
        </w:numPr>
        <w:spacing w:after="160" w:line="259" w:lineRule="auto"/>
        <w:rPr>
          <w:sz w:val="24"/>
        </w:rPr>
      </w:pPr>
      <w:r w:rsidRPr="006516F9">
        <w:rPr>
          <w:sz w:val="24"/>
        </w:rPr>
        <w:t>friend</w:t>
      </w:r>
    </w:p>
    <w:p w:rsidR="00C50F96" w:rsidRPr="006516F9" w:rsidRDefault="00C50F96" w:rsidP="00C50F96">
      <w:pPr>
        <w:pStyle w:val="Prrafodelista"/>
        <w:numPr>
          <w:ilvl w:val="0"/>
          <w:numId w:val="2"/>
        </w:numPr>
        <w:spacing w:after="160" w:line="259" w:lineRule="auto"/>
        <w:rPr>
          <w:sz w:val="24"/>
        </w:rPr>
      </w:pPr>
      <w:r w:rsidRPr="006516F9">
        <w:rPr>
          <w:sz w:val="24"/>
        </w:rPr>
        <w:t>husband</w:t>
      </w:r>
    </w:p>
    <w:p w:rsidR="00C50F96" w:rsidRPr="006516F9" w:rsidRDefault="00C50F96" w:rsidP="00C50F96">
      <w:pPr>
        <w:pStyle w:val="Prrafodelista"/>
        <w:numPr>
          <w:ilvl w:val="0"/>
          <w:numId w:val="2"/>
        </w:numPr>
        <w:spacing w:after="160" w:line="259" w:lineRule="auto"/>
        <w:rPr>
          <w:sz w:val="24"/>
        </w:rPr>
      </w:pPr>
      <w:r w:rsidRPr="006516F9">
        <w:rPr>
          <w:sz w:val="24"/>
        </w:rPr>
        <w:t>wife</w:t>
      </w:r>
    </w:p>
    <w:p w:rsidR="00243D9C" w:rsidRPr="006516F9" w:rsidRDefault="00243D9C" w:rsidP="00C50F96">
      <w:pPr>
        <w:pStyle w:val="Prrafodelista"/>
        <w:numPr>
          <w:ilvl w:val="0"/>
          <w:numId w:val="2"/>
        </w:numPr>
        <w:spacing w:after="160" w:line="259" w:lineRule="auto"/>
        <w:rPr>
          <w:sz w:val="24"/>
        </w:rPr>
      </w:pPr>
      <w:r w:rsidRPr="006516F9">
        <w:rPr>
          <w:sz w:val="24"/>
        </w:rPr>
        <w:t>brother</w:t>
      </w:r>
    </w:p>
    <w:p w:rsidR="00243D9C" w:rsidRPr="006516F9" w:rsidRDefault="00243D9C" w:rsidP="00C50F96">
      <w:pPr>
        <w:pStyle w:val="Prrafodelista"/>
        <w:numPr>
          <w:ilvl w:val="0"/>
          <w:numId w:val="2"/>
        </w:numPr>
        <w:spacing w:after="160" w:line="259" w:lineRule="auto"/>
        <w:rPr>
          <w:sz w:val="24"/>
        </w:rPr>
      </w:pPr>
      <w:r w:rsidRPr="006516F9">
        <w:rPr>
          <w:sz w:val="24"/>
        </w:rPr>
        <w:t>sister</w:t>
      </w:r>
    </w:p>
    <w:p w:rsidR="00243D9C" w:rsidRPr="006516F9" w:rsidRDefault="00243D9C" w:rsidP="00C50F96">
      <w:pPr>
        <w:pStyle w:val="Prrafodelista"/>
        <w:numPr>
          <w:ilvl w:val="0"/>
          <w:numId w:val="2"/>
        </w:numPr>
        <w:spacing w:after="160" w:line="259" w:lineRule="auto"/>
        <w:rPr>
          <w:sz w:val="24"/>
        </w:rPr>
      </w:pPr>
      <w:r w:rsidRPr="006516F9">
        <w:rPr>
          <w:sz w:val="24"/>
        </w:rPr>
        <w:t>mother</w:t>
      </w:r>
    </w:p>
    <w:p w:rsidR="00243D9C" w:rsidRPr="006516F9" w:rsidRDefault="00243D9C" w:rsidP="00C50F96">
      <w:pPr>
        <w:pStyle w:val="Prrafodelista"/>
        <w:numPr>
          <w:ilvl w:val="0"/>
          <w:numId w:val="2"/>
        </w:numPr>
        <w:spacing w:after="160" w:line="259" w:lineRule="auto"/>
        <w:rPr>
          <w:sz w:val="24"/>
        </w:rPr>
      </w:pPr>
      <w:r w:rsidRPr="006516F9">
        <w:rPr>
          <w:sz w:val="24"/>
        </w:rPr>
        <w:t>father</w:t>
      </w:r>
    </w:p>
    <w:p w:rsidR="00243D9C" w:rsidRPr="006516F9" w:rsidRDefault="00243D9C" w:rsidP="00C50F96">
      <w:pPr>
        <w:pStyle w:val="Prrafodelista"/>
        <w:numPr>
          <w:ilvl w:val="0"/>
          <w:numId w:val="2"/>
        </w:numPr>
        <w:spacing w:after="160" w:line="259" w:lineRule="auto"/>
        <w:rPr>
          <w:sz w:val="24"/>
        </w:rPr>
      </w:pPr>
      <w:r w:rsidRPr="006516F9">
        <w:rPr>
          <w:sz w:val="24"/>
        </w:rPr>
        <w:t>grandmother</w:t>
      </w:r>
    </w:p>
    <w:p w:rsidR="00243D9C" w:rsidRPr="006516F9" w:rsidRDefault="00243D9C" w:rsidP="00C50F96">
      <w:pPr>
        <w:pStyle w:val="Prrafodelista"/>
        <w:numPr>
          <w:ilvl w:val="0"/>
          <w:numId w:val="2"/>
        </w:numPr>
        <w:spacing w:after="160" w:line="259" w:lineRule="auto"/>
        <w:rPr>
          <w:sz w:val="24"/>
        </w:rPr>
      </w:pPr>
      <w:r w:rsidRPr="006516F9">
        <w:rPr>
          <w:sz w:val="24"/>
        </w:rPr>
        <w:t>grandfather</w:t>
      </w:r>
    </w:p>
    <w:p w:rsidR="00243D9C" w:rsidRPr="006516F9" w:rsidRDefault="00243D9C" w:rsidP="00C50F96">
      <w:pPr>
        <w:pStyle w:val="Prrafodelista"/>
        <w:numPr>
          <w:ilvl w:val="0"/>
          <w:numId w:val="2"/>
        </w:numPr>
        <w:spacing w:after="160" w:line="259" w:lineRule="auto"/>
        <w:rPr>
          <w:sz w:val="24"/>
        </w:rPr>
      </w:pPr>
      <w:r w:rsidRPr="006516F9">
        <w:rPr>
          <w:sz w:val="24"/>
        </w:rPr>
        <w:t>pet</w:t>
      </w:r>
    </w:p>
    <w:p w:rsidR="00243D9C" w:rsidRPr="006516F9" w:rsidRDefault="00243D9C" w:rsidP="00C50F96">
      <w:pPr>
        <w:pStyle w:val="Prrafodelista"/>
        <w:numPr>
          <w:ilvl w:val="0"/>
          <w:numId w:val="2"/>
        </w:numPr>
        <w:spacing w:after="160" w:line="259" w:lineRule="auto"/>
        <w:rPr>
          <w:sz w:val="24"/>
        </w:rPr>
      </w:pPr>
      <w:r w:rsidRPr="006516F9">
        <w:rPr>
          <w:sz w:val="24"/>
        </w:rPr>
        <w:t>dog</w:t>
      </w:r>
    </w:p>
    <w:p w:rsidR="006516F9" w:rsidRDefault="00243D9C" w:rsidP="00C50F96">
      <w:pPr>
        <w:pStyle w:val="Prrafodelista"/>
        <w:numPr>
          <w:ilvl w:val="0"/>
          <w:numId w:val="2"/>
        </w:numPr>
        <w:spacing w:after="160" w:line="259" w:lineRule="auto"/>
        <w:rPr>
          <w:sz w:val="24"/>
        </w:rPr>
      </w:pPr>
      <w:r w:rsidRPr="006516F9">
        <w:rPr>
          <w:sz w:val="24"/>
        </w:rPr>
        <w:t>cat</w:t>
      </w:r>
    </w:p>
    <w:p w:rsidR="00223440" w:rsidRPr="006516F9" w:rsidRDefault="00223440" w:rsidP="00223440">
      <w:pPr>
        <w:pStyle w:val="Prrafodelista"/>
        <w:spacing w:after="160" w:line="259" w:lineRule="auto"/>
        <w:rPr>
          <w:sz w:val="24"/>
        </w:rPr>
      </w:pPr>
    </w:p>
    <w:p w:rsidR="00C50F96" w:rsidRPr="006516F9" w:rsidRDefault="006516F9" w:rsidP="00C50F96">
      <w:pPr>
        <w:rPr>
          <w:b/>
          <w:lang w:val="es-CL"/>
        </w:rPr>
      </w:pPr>
      <w:r w:rsidRPr="006516F9">
        <w:rPr>
          <w:b/>
          <w:lang w:val="es-CL"/>
        </w:rPr>
        <w:lastRenderedPageBreak/>
        <w:t xml:space="preserve">SITIOS WEB RECOMENDADOS PARA BUSCAR PROYECTOS MANUALES </w:t>
      </w:r>
      <w:r>
        <w:rPr>
          <w:b/>
          <w:lang w:val="es-CL"/>
        </w:rPr>
        <w:t>&amp; ALGUNOS EJEMPLOS</w:t>
      </w:r>
    </w:p>
    <w:p w:rsidR="006516F9" w:rsidRPr="006516F9" w:rsidRDefault="006516F9" w:rsidP="00C50F96">
      <w:pPr>
        <w:rPr>
          <w:b/>
          <w:lang w:val="es-CL"/>
        </w:rPr>
      </w:pPr>
    </w:p>
    <w:p w:rsidR="00C50F96" w:rsidRPr="00223440" w:rsidRDefault="00C57FA1" w:rsidP="00C50F96">
      <w:pPr>
        <w:rPr>
          <w:lang w:val="es-CL"/>
        </w:rPr>
      </w:pPr>
      <w:hyperlink r:id="rId14" w:history="1">
        <w:r w:rsidR="00C50F96" w:rsidRPr="00223440">
          <w:rPr>
            <w:rStyle w:val="Hipervnculo"/>
            <w:lang w:val="es-CL"/>
          </w:rPr>
          <w:t>http://www.craftymorning.com/</w:t>
        </w:r>
      </w:hyperlink>
      <w:r w:rsidR="00C50F96" w:rsidRPr="00223440">
        <w:rPr>
          <w:lang w:val="es-CL"/>
        </w:rPr>
        <w:t xml:space="preserve"> </w:t>
      </w:r>
    </w:p>
    <w:p w:rsidR="00C50F96" w:rsidRPr="00223440" w:rsidRDefault="00C57FA1" w:rsidP="00C50F96">
      <w:pPr>
        <w:rPr>
          <w:lang w:val="es-CL"/>
        </w:rPr>
      </w:pPr>
      <w:hyperlink r:id="rId15" w:history="1">
        <w:r w:rsidR="00C50F96" w:rsidRPr="00223440">
          <w:rPr>
            <w:rStyle w:val="Hipervnculo"/>
            <w:lang w:val="es-CL"/>
          </w:rPr>
          <w:t>http://www.firstpalette.com/</w:t>
        </w:r>
      </w:hyperlink>
      <w:r w:rsidR="00C50F96" w:rsidRPr="00223440">
        <w:rPr>
          <w:lang w:val="es-CL"/>
        </w:rPr>
        <w:t xml:space="preserve"> </w:t>
      </w:r>
    </w:p>
    <w:p w:rsidR="00C50F96" w:rsidRPr="00223440" w:rsidRDefault="00C57FA1" w:rsidP="00C50F96">
      <w:pPr>
        <w:rPr>
          <w:lang w:val="es-CL"/>
        </w:rPr>
      </w:pPr>
      <w:hyperlink r:id="rId16" w:history="1">
        <w:r w:rsidR="00C50F96" w:rsidRPr="00223440">
          <w:rPr>
            <w:rStyle w:val="Hipervnculo"/>
            <w:lang w:val="es-CL"/>
          </w:rPr>
          <w:t>http://artforkidshub.com/</w:t>
        </w:r>
      </w:hyperlink>
      <w:r w:rsidR="00C50F96" w:rsidRPr="00223440">
        <w:rPr>
          <w:lang w:val="es-CL"/>
        </w:rPr>
        <w:t xml:space="preserve"> </w:t>
      </w:r>
    </w:p>
    <w:p w:rsidR="00C50F96" w:rsidRPr="00223440" w:rsidRDefault="00540171" w:rsidP="00C50F96">
      <w:pPr>
        <w:rPr>
          <w:lang w:val="es-C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2785730</wp:posOffset>
                </wp:positionH>
                <wp:positionV relativeFrom="paragraph">
                  <wp:posOffset>167862</wp:posOffset>
                </wp:positionV>
                <wp:extent cx="2785730" cy="457200"/>
                <wp:effectExtent l="0" t="0" r="15240" b="19050"/>
                <wp:wrapNone/>
                <wp:docPr id="12" name="Cuadro de tex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5730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40171" w:rsidRDefault="0054017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2" o:spid="_x0000_s1026" type="#_x0000_t202" style="position:absolute;margin-left:219.35pt;margin-top:13.2pt;width:219.35pt;height:3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" fillcolor="white [3201]" strokecolor="white [3212]" strokeweight=".5pt">
                <v:textbox>
                  <w:txbxContent>
                    <w:p w:rsidR="00540171" w:rsidRDefault="00540171"/>
                  </w:txbxContent>
                </v:textbox>
              </v:shape>
            </w:pict>
          </mc:Fallback>
        </mc:AlternateContent>
      </w:r>
      <w:hyperlink r:id="rId17" w:history="1">
        <w:r w:rsidR="00C50F96" w:rsidRPr="00223440">
          <w:rPr>
            <w:rStyle w:val="Hipervnculo"/>
            <w:lang w:val="es-CL"/>
          </w:rPr>
          <w:t>http://handsonaswegrow.com/</w:t>
        </w:r>
      </w:hyperlink>
      <w:r w:rsidR="00C50F96" w:rsidRPr="00223440">
        <w:rPr>
          <w:lang w:val="es-CL"/>
        </w:rPr>
        <w:t xml:space="preserve"> </w:t>
      </w:r>
    </w:p>
    <w:p w:rsidR="00C50F96" w:rsidRPr="00C83EC3" w:rsidRDefault="00C50F96" w:rsidP="00C50F96">
      <w:r>
        <w:rPr>
          <w:noProof/>
        </w:rPr>
        <w:drawing>
          <wp:inline distT="0" distB="0" distL="0" distR="0" wp14:anchorId="739C42B4" wp14:editId="4CB7E5E1">
            <wp:extent cx="2778826" cy="2056294"/>
            <wp:effectExtent l="0" t="0" r="2540" b="127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´m falling for you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663" cy="2072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5FAD78F" wp14:editId="432C553A">
            <wp:extent cx="2671948" cy="2671948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ve feet idea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5044" cy="2675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6CE6877" wp14:editId="078A6145">
            <wp:extent cx="1483035" cy="2125683"/>
            <wp:effectExtent l="0" t="0" r="3175" b="825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ve short phrase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6401" cy="2130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2C244D8" wp14:editId="51D7F5D3">
            <wp:extent cx="1605516" cy="2221331"/>
            <wp:effectExtent l="0" t="0" r="0" b="762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ve tree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6346" cy="2250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4FE73F2" wp14:editId="10B2F205">
            <wp:extent cx="2197134" cy="1650460"/>
            <wp:effectExtent l="0" t="0" r="0" b="6985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ve you greeting card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0197" cy="1660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23440">
        <w:rPr>
          <w:noProof/>
        </w:rPr>
        <w:drawing>
          <wp:inline distT="0" distB="0" distL="0" distR="0" wp14:anchorId="10B47D92" wp14:editId="77420BD3">
            <wp:extent cx="1020726" cy="1695976"/>
            <wp:effectExtent l="0" t="0" r="8255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Heart words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6198" cy="1721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23440" w:rsidRPr="00C83EC3">
        <w:t xml:space="preserve"> </w:t>
      </w:r>
      <w:r w:rsidR="00AC04CA">
        <w:rPr>
          <w:noProof/>
        </w:rPr>
        <w:drawing>
          <wp:inline distT="0" distB="0" distL="0" distR="0" wp14:anchorId="3BCC89ED" wp14:editId="30D40EB5">
            <wp:extent cx="1648047" cy="2472073"/>
            <wp:effectExtent l="0" t="0" r="9525" b="4445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tolen heart greeting card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0748" cy="2491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C04CA">
        <w:rPr>
          <w:noProof/>
        </w:rPr>
        <w:drawing>
          <wp:inline distT="0" distB="0" distL="0" distR="0" wp14:anchorId="525C437B" wp14:editId="3895A61E">
            <wp:extent cx="1594884" cy="2255224"/>
            <wp:effectExtent l="0" t="0" r="5715" b="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love card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8405" cy="2288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0F96">
        <w:rPr>
          <w:noProof/>
        </w:rPr>
        <w:drawing>
          <wp:inline distT="0" distB="0" distL="0" distR="0">
            <wp:extent cx="2312581" cy="2312581"/>
            <wp:effectExtent l="0" t="0" r="0" b="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love project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2667" cy="2322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703BD">
        <w:rPr>
          <w:noProof/>
        </w:rPr>
        <w:drawing>
          <wp:inline distT="0" distB="0" distL="0" distR="0">
            <wp:extent cx="1275907" cy="2163128"/>
            <wp:effectExtent l="0" t="0" r="635" b="8890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love project 2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2550" cy="2174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0F96" w:rsidRPr="00C83EC3" w:rsidRDefault="00C50F96" w:rsidP="00C50F96"/>
    <w:p w:rsidR="006516F9" w:rsidRPr="00C83EC3" w:rsidRDefault="006516F9" w:rsidP="00C50F96">
      <w:pPr>
        <w:rPr>
          <w:b/>
        </w:rPr>
      </w:pPr>
    </w:p>
    <w:p w:rsidR="00C50F96" w:rsidRPr="00C83EC3" w:rsidRDefault="00F3500C" w:rsidP="00C50F96">
      <w:pPr>
        <w:rPr>
          <w:b/>
        </w:rPr>
      </w:pPr>
      <w:r w:rsidRPr="00C83EC3">
        <w:rPr>
          <w:b/>
        </w:rPr>
        <w:lastRenderedPageBreak/>
        <w:t>FRASES Y POEMAS SUGERIDOS</w:t>
      </w:r>
    </w:p>
    <w:p w:rsidR="00C50F96" w:rsidRPr="00C83EC3" w:rsidRDefault="00C50F96" w:rsidP="00C50F96">
      <w:pPr>
        <w:rPr>
          <w:b/>
        </w:rPr>
      </w:pPr>
    </w:p>
    <w:p w:rsidR="00C50F96" w:rsidRPr="00FB6E7F" w:rsidRDefault="00C50F96" w:rsidP="00C50F96">
      <w:pPr>
        <w:rPr>
          <w:lang w:val="en"/>
        </w:rPr>
      </w:pPr>
      <w:r w:rsidRPr="00FB6E7F">
        <w:rPr>
          <w:lang w:val="en"/>
        </w:rPr>
        <w:t>Let us always meet each other with smile, for the smile is the beginning of love.</w:t>
      </w:r>
      <w:r w:rsidRPr="00E014F3">
        <w:rPr>
          <w:lang w:val="en"/>
        </w:rPr>
        <w:t xml:space="preserve"> </w:t>
      </w:r>
      <w:r w:rsidRPr="00FB6E7F">
        <w:rPr>
          <w:lang w:val="en"/>
        </w:rPr>
        <w:t>Mother Teresa</w:t>
      </w:r>
    </w:p>
    <w:p w:rsidR="00C50F96" w:rsidRPr="00FB6E7F" w:rsidRDefault="00C50F96" w:rsidP="00C50F96">
      <w:pPr>
        <w:rPr>
          <w:lang w:val="en"/>
        </w:rPr>
      </w:pPr>
      <w:r w:rsidRPr="00FB6E7F">
        <w:rPr>
          <w:lang w:val="en"/>
        </w:rPr>
        <w:t>Spread love everywhere you go. Mother Teresa</w:t>
      </w:r>
    </w:p>
    <w:p w:rsidR="00C50F96" w:rsidRDefault="00C50F96" w:rsidP="00C50F96">
      <w:pPr>
        <w:rPr>
          <w:lang w:val="en"/>
        </w:rPr>
      </w:pPr>
      <w:r w:rsidRPr="00FB6E7F">
        <w:rPr>
          <w:lang w:val="en"/>
        </w:rPr>
        <w:t>Whe</w:t>
      </w:r>
      <w:r>
        <w:rPr>
          <w:lang w:val="en"/>
        </w:rPr>
        <w:t xml:space="preserve">re there is love there is life. </w:t>
      </w:r>
      <w:r w:rsidRPr="00FB6E7F">
        <w:rPr>
          <w:lang w:val="en"/>
        </w:rPr>
        <w:t>Mahatma Gandhi</w:t>
      </w:r>
    </w:p>
    <w:p w:rsidR="00C50F96" w:rsidRDefault="00C50F96" w:rsidP="00C50F96">
      <w:pPr>
        <w:rPr>
          <w:rStyle w:val="Hipervnculo"/>
          <w:lang w:val="en"/>
        </w:rPr>
      </w:pPr>
      <w:r w:rsidRPr="00FB6E7F">
        <w:rPr>
          <w:lang w:val="en"/>
        </w:rPr>
        <w:t xml:space="preserve">Read more at </w:t>
      </w:r>
      <w:hyperlink r:id="rId28" w:anchor="GJMmyKRI1Bi1JYdj.99" w:history="1">
        <w:r w:rsidRPr="00BF4EDB">
          <w:rPr>
            <w:rStyle w:val="Hipervnculo"/>
            <w:lang w:val="en"/>
          </w:rPr>
          <w:t>http://www.brainyquote.com/quotes/topics/topic_love.html#GJMmyKRI1Bi1JYdj.99</w:t>
        </w:r>
      </w:hyperlink>
    </w:p>
    <w:p w:rsidR="005A5C02" w:rsidRDefault="005A5C02" w:rsidP="00C50F96">
      <w:pPr>
        <w:rPr>
          <w:rStyle w:val="Hipervnculo"/>
          <w:lang w:val="en"/>
        </w:rPr>
      </w:pPr>
    </w:p>
    <w:p w:rsidR="00C50F96" w:rsidRDefault="005A5C02" w:rsidP="00C50F96">
      <w:pPr>
        <w:rPr>
          <w:rStyle w:val="Hipervnculo"/>
          <w:lang w:val="en"/>
        </w:rPr>
      </w:pPr>
      <w:r>
        <w:t>Close your eyes and think of me</w:t>
      </w:r>
      <w:r>
        <w:br/>
      </w:r>
      <w:proofErr w:type="gramStart"/>
      <w:r>
        <w:t>Close</w:t>
      </w:r>
      <w:proofErr w:type="gramEnd"/>
      <w:r>
        <w:t xml:space="preserve"> your eyes and try to see</w:t>
      </w:r>
      <w:r>
        <w:br/>
        <w:t>Our hearts together and what could be</w:t>
      </w:r>
      <w:r>
        <w:br/>
        <w:t>Our love forever as destiny.</w:t>
      </w:r>
    </w:p>
    <w:p w:rsidR="005A5C02" w:rsidRDefault="00C57FA1" w:rsidP="00C50F96">
      <w:pPr>
        <w:rPr>
          <w:rStyle w:val="Hipervnculo"/>
          <w:lang w:val="en"/>
        </w:rPr>
      </w:pPr>
      <w:hyperlink r:id="rId29" w:history="1">
        <w:r w:rsidR="006D202B" w:rsidRPr="001D5D4F">
          <w:rPr>
            <w:rStyle w:val="Hipervnculo"/>
            <w:lang w:val="en"/>
          </w:rPr>
          <w:t>http://www.allbestmessages.com/poems/Love-Poems.php</w:t>
        </w:r>
      </w:hyperlink>
    </w:p>
    <w:p w:rsidR="006D202B" w:rsidRDefault="006D202B" w:rsidP="00C50F96">
      <w:pPr>
        <w:rPr>
          <w:rStyle w:val="Hipervnculo"/>
          <w:lang w:val="en"/>
        </w:rPr>
      </w:pPr>
    </w:p>
    <w:p w:rsidR="006D202B" w:rsidRDefault="006D202B" w:rsidP="00C50F96">
      <w:r>
        <w:t>Your love is a gift.</w:t>
      </w:r>
      <w:r>
        <w:br/>
        <w:t>Your affection is sweet.</w:t>
      </w:r>
      <w:r>
        <w:br/>
      </w:r>
      <w:r>
        <w:br/>
        <w:t>You color my thoughts.</w:t>
      </w:r>
      <w:r>
        <w:br/>
        <w:t>You groom my heart.</w:t>
      </w:r>
      <w:r>
        <w:br/>
      </w:r>
      <w:r>
        <w:br/>
        <w:t>When you rest in my lap you are my child.</w:t>
      </w:r>
      <w:r>
        <w:br/>
        <w:t>When you care about my tears you are my friend.</w:t>
      </w:r>
      <w:r>
        <w:br/>
      </w:r>
      <w:r>
        <w:br/>
        <w:t>You are not just my sister.</w:t>
      </w:r>
      <w:r>
        <w:br/>
        <w:t>You are my dearest of my sisters.</w:t>
      </w:r>
    </w:p>
    <w:p w:rsidR="006D202B" w:rsidRDefault="00C57FA1" w:rsidP="00C50F96">
      <w:pPr>
        <w:rPr>
          <w:rStyle w:val="Hipervnculo"/>
          <w:lang w:val="en"/>
        </w:rPr>
      </w:pPr>
      <w:hyperlink r:id="rId30" w:history="1">
        <w:r w:rsidR="003701D9" w:rsidRPr="001D5D4F">
          <w:rPr>
            <w:rStyle w:val="Hipervnculo"/>
            <w:lang w:val="en"/>
          </w:rPr>
          <w:t>http://www.allbestmessages.com/poems/Family-Poems.php</w:t>
        </w:r>
      </w:hyperlink>
    </w:p>
    <w:p w:rsidR="003701D9" w:rsidRDefault="003701D9" w:rsidP="00C50F96">
      <w:pPr>
        <w:rPr>
          <w:rStyle w:val="Hipervnculo"/>
          <w:lang w:val="en"/>
        </w:rPr>
      </w:pPr>
    </w:p>
    <w:p w:rsidR="003701D9" w:rsidRDefault="003701D9" w:rsidP="00C50F96">
      <w:pPr>
        <w:rPr>
          <w:rStyle w:val="Hipervnculo"/>
          <w:lang w:val="en"/>
        </w:rPr>
      </w:pPr>
      <w:r>
        <w:t>SMILES add value to our FACE, LOVE adds value to our HEART, RESPECT adds worth to our BEHAVIOR. And FRIENDS &amp; FAMILY add value to our LIFE.</w:t>
      </w:r>
    </w:p>
    <w:p w:rsidR="003701D9" w:rsidRDefault="00C57FA1" w:rsidP="003701D9">
      <w:pPr>
        <w:rPr>
          <w:rStyle w:val="Hipervnculo"/>
          <w:lang w:val="en"/>
        </w:rPr>
      </w:pPr>
      <w:hyperlink r:id="rId31" w:history="1">
        <w:r w:rsidR="003701D9" w:rsidRPr="001D5D4F">
          <w:rPr>
            <w:rStyle w:val="Hipervnculo"/>
            <w:lang w:val="en"/>
          </w:rPr>
          <w:t>http://www.allbestmessages.com/poems/Family-Poems.php</w:t>
        </w:r>
      </w:hyperlink>
    </w:p>
    <w:p w:rsidR="005A5C02" w:rsidRDefault="005A5C02" w:rsidP="00C50F96">
      <w:pPr>
        <w:rPr>
          <w:rStyle w:val="Hipervnculo"/>
          <w:lang w:val="en"/>
        </w:rPr>
      </w:pPr>
    </w:p>
    <w:p w:rsidR="008B19A9" w:rsidRDefault="008B19A9" w:rsidP="00C50F96">
      <w:pPr>
        <w:rPr>
          <w:rStyle w:val="Hipervnculo"/>
          <w:lang w:val="en"/>
        </w:rPr>
      </w:pPr>
      <w:r>
        <w:rPr>
          <w:noProof/>
        </w:rPr>
        <w:drawing>
          <wp:inline distT="0" distB="0" distL="0" distR="0" wp14:anchorId="75B6E494" wp14:editId="046BFA1B">
            <wp:extent cx="946150" cy="1419225"/>
            <wp:effectExtent l="0" t="0" r="6350" b="9525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Love poem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7621" cy="1421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51527">
        <w:rPr>
          <w:noProof/>
          <w:color w:val="0563C1" w:themeColor="hyperlink"/>
          <w:u w:val="single"/>
        </w:rPr>
        <w:drawing>
          <wp:inline distT="0" distB="0" distL="0" distR="0">
            <wp:extent cx="2371725" cy="1477387"/>
            <wp:effectExtent l="0" t="0" r="0" b="889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love poem 2.jp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9294" cy="149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51527" w:rsidRPr="00251527">
        <w:rPr>
          <w:rStyle w:val="Hipervnculo"/>
          <w:lang w:val="en"/>
        </w:rPr>
        <w:t>https://www.pinterest.com/gacgac2792/quotes/</w:t>
      </w:r>
    </w:p>
    <w:p w:rsidR="005A5C02" w:rsidRDefault="005A5C02" w:rsidP="00C50F96">
      <w:pPr>
        <w:rPr>
          <w:lang w:val="en"/>
        </w:rPr>
      </w:pPr>
    </w:p>
    <w:p w:rsidR="00C50F96" w:rsidRDefault="00F3500C" w:rsidP="00C50F96">
      <w:pPr>
        <w:rPr>
          <w:b/>
        </w:rPr>
      </w:pPr>
      <w:r>
        <w:rPr>
          <w:b/>
        </w:rPr>
        <w:t>CANCIONES SUGERIDAS</w:t>
      </w:r>
    </w:p>
    <w:p w:rsidR="00F3500C" w:rsidRPr="002D6651" w:rsidRDefault="00F3500C" w:rsidP="00C50F96">
      <w:pPr>
        <w:rPr>
          <w:b/>
        </w:rPr>
      </w:pPr>
    </w:p>
    <w:p w:rsidR="00C50F96" w:rsidRDefault="00C50F96" w:rsidP="00C50F96">
      <w:r>
        <w:t>Love me do by The Beatles</w:t>
      </w:r>
    </w:p>
    <w:p w:rsidR="00C50F96" w:rsidRDefault="00C50F96" w:rsidP="00C50F96">
      <w:r>
        <w:t>Crazy little thing love by Queen</w:t>
      </w:r>
    </w:p>
    <w:p w:rsidR="00C50F96" w:rsidRDefault="00C50F96" w:rsidP="00C50F96">
      <w:r>
        <w:t>Just the way you are by Bruno Mars</w:t>
      </w:r>
      <w:r w:rsidRPr="00CD7A82">
        <w:t xml:space="preserve"> </w:t>
      </w:r>
    </w:p>
    <w:p w:rsidR="00C50F96" w:rsidRDefault="00C50F96" w:rsidP="00C50F96">
      <w:r w:rsidRPr="00CD7A82">
        <w:t>Love Never Felt So Good</w:t>
      </w:r>
      <w:r>
        <w:t xml:space="preserve"> by Michael Jackson &amp; </w:t>
      </w:r>
      <w:r w:rsidRPr="00CD7A82">
        <w:t>Justin Timberlake</w:t>
      </w:r>
      <w:r>
        <w:t xml:space="preserve"> </w:t>
      </w:r>
    </w:p>
    <w:p w:rsidR="00C50F96" w:rsidRDefault="00C50F96" w:rsidP="00C50F96">
      <w:r>
        <w:t xml:space="preserve">Love is in the air by John Paul Young </w:t>
      </w:r>
    </w:p>
    <w:p w:rsidR="00C50F96" w:rsidRPr="00A3160D" w:rsidRDefault="00C50F96" w:rsidP="00C50F96">
      <w:r w:rsidRPr="00A3160D">
        <w:t xml:space="preserve">Rio2 - What Is Love </w:t>
      </w:r>
      <w:hyperlink r:id="rId34" w:history="1">
        <w:r w:rsidRPr="006A6538">
          <w:rPr>
            <w:rStyle w:val="Hipervnculo"/>
          </w:rPr>
          <w:t>https://www.youtube.com/watch?v=YkIUBsQnfu0</w:t>
        </w:r>
      </w:hyperlink>
      <w:r>
        <w:t xml:space="preserve">  </w:t>
      </w:r>
    </w:p>
    <w:p w:rsidR="00C50F96" w:rsidRDefault="00C50F96" w:rsidP="00C50F96"/>
    <w:p w:rsidR="00186051" w:rsidRPr="00847987" w:rsidRDefault="00C50F96" w:rsidP="004A235A">
      <w:pPr>
        <w:tabs>
          <w:tab w:val="left" w:pos="1046"/>
        </w:tabs>
        <w:rPr>
          <w:lang w:val="es-CL"/>
        </w:rPr>
      </w:pPr>
      <w:r w:rsidRPr="00C50F96">
        <w:rPr>
          <w:lang w:val="es-CL"/>
        </w:rPr>
        <w:t xml:space="preserve">PPT de canción </w:t>
      </w:r>
      <w:proofErr w:type="spellStart"/>
      <w:r w:rsidRPr="00C50F96">
        <w:rPr>
          <w:lang w:val="es-CL"/>
        </w:rPr>
        <w:t>Love’s</w:t>
      </w:r>
      <w:proofErr w:type="spellEnd"/>
      <w:r w:rsidRPr="00C50F96">
        <w:rPr>
          <w:lang w:val="es-CL"/>
        </w:rPr>
        <w:t xml:space="preserve"> </w:t>
      </w:r>
      <w:proofErr w:type="spellStart"/>
      <w:r w:rsidRPr="00C50F96">
        <w:rPr>
          <w:lang w:val="es-CL"/>
        </w:rPr>
        <w:t>Theme</w:t>
      </w:r>
      <w:proofErr w:type="spellEnd"/>
      <w:r w:rsidRPr="00C50F96">
        <w:rPr>
          <w:lang w:val="es-CL"/>
        </w:rPr>
        <w:t xml:space="preserve"> de Barry White para fondo, mientras se realizan actividades durante la semana del inglés: </w:t>
      </w:r>
      <w:hyperlink r:id="rId35" w:history="1">
        <w:r w:rsidRPr="00C50F96">
          <w:rPr>
            <w:rStyle w:val="Hipervnculo"/>
            <w:lang w:val="es-CL"/>
          </w:rPr>
          <w:t>https://www.youtube.com/watch?v=uPHmsEoLsL0</w:t>
        </w:r>
      </w:hyperlink>
    </w:p>
    <w:sectPr w:rsidR="00186051" w:rsidRPr="00847987" w:rsidSect="00A471AB">
      <w:headerReference w:type="even" r:id="rId36"/>
      <w:headerReference w:type="default" r:id="rId37"/>
      <w:footerReference w:type="even" r:id="rId38"/>
      <w:footerReference w:type="default" r:id="rId39"/>
      <w:headerReference w:type="first" r:id="rId40"/>
      <w:footerReference w:type="first" r:id="rId4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7FA1" w:rsidRDefault="00C57FA1">
      <w:r>
        <w:separator/>
      </w:r>
    </w:p>
  </w:endnote>
  <w:endnote w:type="continuationSeparator" w:id="0">
    <w:p w:rsidR="00C57FA1" w:rsidRDefault="00C57F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76CE" w:rsidRDefault="004F76CE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76CE" w:rsidRDefault="004F76CE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76CE" w:rsidRDefault="004F76C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7FA1" w:rsidRDefault="00C57FA1">
      <w:r>
        <w:separator/>
      </w:r>
    </w:p>
  </w:footnote>
  <w:footnote w:type="continuationSeparator" w:id="0">
    <w:p w:rsidR="00C57FA1" w:rsidRDefault="00C57F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76CE" w:rsidRDefault="004F76CE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76CE" w:rsidRDefault="004F76CE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76CE" w:rsidRDefault="004F76CE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9D1357"/>
    <w:multiLevelType w:val="hybridMultilevel"/>
    <w:tmpl w:val="5F7C999C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10332B"/>
    <w:multiLevelType w:val="hybridMultilevel"/>
    <w:tmpl w:val="B13249EA"/>
    <w:lvl w:ilvl="0" w:tplc="046C2490">
      <w:start w:val="1"/>
      <w:numFmt w:val="bullet"/>
      <w:lvlText w:val=""/>
      <w:lvlJc w:val="left"/>
      <w:pPr>
        <w:ind w:left="774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F95"/>
    <w:rsid w:val="00001F95"/>
    <w:rsid w:val="000606E7"/>
    <w:rsid w:val="00090B0C"/>
    <w:rsid w:val="000D62B7"/>
    <w:rsid w:val="000D7C7C"/>
    <w:rsid w:val="00164755"/>
    <w:rsid w:val="001740AC"/>
    <w:rsid w:val="00186051"/>
    <w:rsid w:val="001A4E1D"/>
    <w:rsid w:val="001B53C9"/>
    <w:rsid w:val="00223440"/>
    <w:rsid w:val="00242C20"/>
    <w:rsid w:val="00243BE7"/>
    <w:rsid w:val="00243D9C"/>
    <w:rsid w:val="00251527"/>
    <w:rsid w:val="00264F62"/>
    <w:rsid w:val="002703BD"/>
    <w:rsid w:val="002E2D84"/>
    <w:rsid w:val="0036329A"/>
    <w:rsid w:val="003701D9"/>
    <w:rsid w:val="003F2DF8"/>
    <w:rsid w:val="004167A2"/>
    <w:rsid w:val="00434D73"/>
    <w:rsid w:val="00460CCE"/>
    <w:rsid w:val="004640CD"/>
    <w:rsid w:val="00494C9C"/>
    <w:rsid w:val="004A235A"/>
    <w:rsid w:val="004F76CE"/>
    <w:rsid w:val="0050365B"/>
    <w:rsid w:val="00540171"/>
    <w:rsid w:val="005923BD"/>
    <w:rsid w:val="005A5C02"/>
    <w:rsid w:val="005E03DF"/>
    <w:rsid w:val="005F6367"/>
    <w:rsid w:val="006516F9"/>
    <w:rsid w:val="00674379"/>
    <w:rsid w:val="006D202B"/>
    <w:rsid w:val="006D4FAE"/>
    <w:rsid w:val="007447E1"/>
    <w:rsid w:val="007E729A"/>
    <w:rsid w:val="00805D5A"/>
    <w:rsid w:val="008436ED"/>
    <w:rsid w:val="00847987"/>
    <w:rsid w:val="00875EAC"/>
    <w:rsid w:val="008B19A9"/>
    <w:rsid w:val="00917FDE"/>
    <w:rsid w:val="009215A0"/>
    <w:rsid w:val="009A2BDD"/>
    <w:rsid w:val="00A13DDF"/>
    <w:rsid w:val="00A32149"/>
    <w:rsid w:val="00A471AB"/>
    <w:rsid w:val="00AA6414"/>
    <w:rsid w:val="00AC04CA"/>
    <w:rsid w:val="00B36126"/>
    <w:rsid w:val="00B446CE"/>
    <w:rsid w:val="00B642F3"/>
    <w:rsid w:val="00BA0F96"/>
    <w:rsid w:val="00BD3B98"/>
    <w:rsid w:val="00C50F96"/>
    <w:rsid w:val="00C57FA1"/>
    <w:rsid w:val="00C83EC3"/>
    <w:rsid w:val="00C963EC"/>
    <w:rsid w:val="00D07548"/>
    <w:rsid w:val="00D26AE6"/>
    <w:rsid w:val="00D73A79"/>
    <w:rsid w:val="00DA5B96"/>
    <w:rsid w:val="00DA653E"/>
    <w:rsid w:val="00DF66A1"/>
    <w:rsid w:val="00EB64EE"/>
    <w:rsid w:val="00F3500C"/>
    <w:rsid w:val="00F47652"/>
    <w:rsid w:val="00FF1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</w:style>
  <w:style w:type="table" w:styleId="Tablaconcuadrcula">
    <w:name w:val="Table Grid"/>
    <w:basedOn w:val="Tablanormal"/>
    <w:uiPriority w:val="39"/>
    <w:rsid w:val="00FF1A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A13DDF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C50F9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0.jpg"/><Relationship Id="rId18" Type="http://schemas.openxmlformats.org/officeDocument/2006/relationships/image" Target="media/image4.jpg"/><Relationship Id="rId26" Type="http://schemas.openxmlformats.org/officeDocument/2006/relationships/image" Target="media/image12.jpg"/><Relationship Id="rId39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image" Target="media/image7.jpg"/><Relationship Id="rId34" Type="http://schemas.openxmlformats.org/officeDocument/2006/relationships/hyperlink" Target="https://www.youtube.com/watch?v=YkIUBsQnfu0" TargetMode="Externa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jpg"/><Relationship Id="rId17" Type="http://schemas.openxmlformats.org/officeDocument/2006/relationships/hyperlink" Target="http://handsonaswegrow.com/" TargetMode="External"/><Relationship Id="rId25" Type="http://schemas.openxmlformats.org/officeDocument/2006/relationships/image" Target="media/image11.jpeg"/><Relationship Id="rId33" Type="http://schemas.openxmlformats.org/officeDocument/2006/relationships/image" Target="media/image15.jpg"/><Relationship Id="rId38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artforkidshub.com/" TargetMode="External"/><Relationship Id="rId20" Type="http://schemas.openxmlformats.org/officeDocument/2006/relationships/image" Target="media/image6.jpg"/><Relationship Id="rId29" Type="http://schemas.openxmlformats.org/officeDocument/2006/relationships/hyperlink" Target="http://www.allbestmessages.com/poems/Love-Poems.php" TargetMode="External"/><Relationship Id="rId41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0.png"/><Relationship Id="rId24" Type="http://schemas.openxmlformats.org/officeDocument/2006/relationships/image" Target="media/image10.jpeg"/><Relationship Id="rId32" Type="http://schemas.openxmlformats.org/officeDocument/2006/relationships/image" Target="media/image14.jpg"/><Relationship Id="rId37" Type="http://schemas.openxmlformats.org/officeDocument/2006/relationships/header" Target="header2.xml"/><Relationship Id="rId40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yperlink" Target="http://www.firstpalette.com/" TargetMode="External"/><Relationship Id="rId23" Type="http://schemas.openxmlformats.org/officeDocument/2006/relationships/image" Target="media/image9.jpg"/><Relationship Id="rId28" Type="http://schemas.openxmlformats.org/officeDocument/2006/relationships/hyperlink" Target="http://www.brainyquote.com/quotes/topics/topic_love.html" TargetMode="External"/><Relationship Id="rId36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image" Target="media/image5.jpg"/><Relationship Id="rId31" Type="http://schemas.openxmlformats.org/officeDocument/2006/relationships/hyperlink" Target="http://www.allbestmessages.com/poems/Family-Poems.php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0.png"/><Relationship Id="rId14" Type="http://schemas.openxmlformats.org/officeDocument/2006/relationships/hyperlink" Target="http://www.craftymorning.com/" TargetMode="External"/><Relationship Id="rId22" Type="http://schemas.openxmlformats.org/officeDocument/2006/relationships/image" Target="media/image8.jpg"/><Relationship Id="rId27" Type="http://schemas.openxmlformats.org/officeDocument/2006/relationships/image" Target="media/image13.jpg"/><Relationship Id="rId30" Type="http://schemas.openxmlformats.org/officeDocument/2006/relationships/hyperlink" Target="http://www.allbestmessages.com/poems/Family-Poems.php" TargetMode="External"/><Relationship Id="rId35" Type="http://schemas.openxmlformats.org/officeDocument/2006/relationships/hyperlink" Target="https://www.youtube.com/watch?v=uPHmsEoLsL0" TargetMode="External"/><Relationship Id="rId43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AppData\Roaming\Microsoft\Templates\Espaciado%20simpl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83883E9D-C0C7-4270-9DC1-43FDEAEA51C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Espaciado simple</Template>
  <TotalTime>0</TotalTime>
  <Pages>4</Pages>
  <Words>677</Words>
  <Characters>3863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2019-06-04T16:44:00Z</dcterms:created>
  <dcterms:modified xsi:type="dcterms:W3CDTF">2019-06-04T16:44:00Z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TC027869999991</vt:lpwstr>
  </property>
</Properties>
</file>